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70E0C" w14:textId="77777777" w:rsidR="00587603" w:rsidRDefault="00587603" w:rsidP="00F110F9">
      <w:pPr>
        <w:jc w:val="right"/>
        <w:rPr>
          <w:sz w:val="22"/>
          <w:szCs w:val="22"/>
        </w:rPr>
      </w:pPr>
      <w:bookmarkStart w:id="0" w:name="_Hlk505341140"/>
    </w:p>
    <w:p w14:paraId="5DC2CF93" w14:textId="4A2137D4" w:rsidR="00E82871" w:rsidRDefault="000467F1" w:rsidP="00F110F9">
      <w:pPr>
        <w:jc w:val="right"/>
        <w:rPr>
          <w:sz w:val="22"/>
          <w:szCs w:val="22"/>
        </w:rPr>
      </w:pPr>
      <w:r>
        <w:rPr>
          <w:sz w:val="22"/>
          <w:szCs w:val="22"/>
        </w:rPr>
        <w:t>Lipnica Wielka</w:t>
      </w:r>
      <w:r w:rsidR="00E82871">
        <w:rPr>
          <w:sz w:val="22"/>
          <w:szCs w:val="22"/>
        </w:rPr>
        <w:t xml:space="preserve">, dnia </w:t>
      </w:r>
      <w:r w:rsidR="00133503">
        <w:rPr>
          <w:sz w:val="22"/>
          <w:szCs w:val="22"/>
        </w:rPr>
        <w:t>16</w:t>
      </w:r>
      <w:r w:rsidR="00CC353E">
        <w:rPr>
          <w:sz w:val="22"/>
          <w:szCs w:val="22"/>
        </w:rPr>
        <w:t xml:space="preserve"> </w:t>
      </w:r>
      <w:r w:rsidR="00133503">
        <w:rPr>
          <w:sz w:val="22"/>
          <w:szCs w:val="22"/>
        </w:rPr>
        <w:t>stycznia</w:t>
      </w:r>
      <w:r w:rsidR="00CC353E">
        <w:rPr>
          <w:sz w:val="22"/>
          <w:szCs w:val="22"/>
        </w:rPr>
        <w:t xml:space="preserve"> 2</w:t>
      </w:r>
      <w:r w:rsidR="00E82871">
        <w:rPr>
          <w:sz w:val="22"/>
          <w:szCs w:val="22"/>
        </w:rPr>
        <w:t>0</w:t>
      </w:r>
      <w:r>
        <w:rPr>
          <w:sz w:val="22"/>
          <w:szCs w:val="22"/>
        </w:rPr>
        <w:t>2</w:t>
      </w:r>
      <w:r w:rsidR="00775FB6">
        <w:rPr>
          <w:sz w:val="22"/>
          <w:szCs w:val="22"/>
        </w:rPr>
        <w:t>3</w:t>
      </w:r>
      <w:r w:rsidR="00E82871">
        <w:rPr>
          <w:sz w:val="22"/>
          <w:szCs w:val="22"/>
        </w:rPr>
        <w:t xml:space="preserve"> r.</w:t>
      </w:r>
    </w:p>
    <w:p w14:paraId="05EF6033" w14:textId="77777777" w:rsidR="00B6587B" w:rsidRPr="00B6587B" w:rsidRDefault="00B6587B" w:rsidP="00F110F9">
      <w:pPr>
        <w:jc w:val="right"/>
        <w:rPr>
          <w:sz w:val="22"/>
          <w:szCs w:val="22"/>
        </w:rPr>
      </w:pPr>
      <w:bookmarkStart w:id="1" w:name="_Hlk505341540"/>
      <w:r w:rsidRPr="00B6587B">
        <w:rPr>
          <w:sz w:val="22"/>
          <w:szCs w:val="22"/>
        </w:rPr>
        <w:t>.</w:t>
      </w:r>
    </w:p>
    <w:p w14:paraId="4B4A378E" w14:textId="5A4B2FC1" w:rsidR="00B6587B" w:rsidRDefault="000467F1" w:rsidP="00F110F9">
      <w:pPr>
        <w:spacing w:before="240" w:after="240"/>
        <w:jc w:val="center"/>
        <w:rPr>
          <w:b/>
          <w:sz w:val="48"/>
          <w:szCs w:val="48"/>
        </w:rPr>
      </w:pPr>
      <w:r w:rsidRPr="00775FB6">
        <w:rPr>
          <w:b/>
          <w:sz w:val="48"/>
          <w:szCs w:val="48"/>
        </w:rPr>
        <w:t xml:space="preserve">Zapytanie cenowe </w:t>
      </w:r>
      <w:r w:rsidR="00CB7C82" w:rsidRPr="00775FB6">
        <w:rPr>
          <w:b/>
          <w:sz w:val="48"/>
          <w:szCs w:val="48"/>
        </w:rPr>
        <w:t xml:space="preserve"> </w:t>
      </w:r>
    </w:p>
    <w:p w14:paraId="1173F009" w14:textId="3594E176" w:rsidR="00A7263D" w:rsidRDefault="00A7263D" w:rsidP="00A7263D">
      <w:pPr>
        <w:spacing w:line="300" w:lineRule="auto"/>
        <w:ind w:firstLine="708"/>
        <w:jc w:val="both"/>
        <w:rPr>
          <w:bCs/>
          <w:sz w:val="22"/>
          <w:szCs w:val="22"/>
          <w:lang w:val="en-US"/>
        </w:rPr>
      </w:pPr>
      <w:r w:rsidRPr="00A7263D">
        <w:rPr>
          <w:bCs/>
          <w:sz w:val="22"/>
          <w:szCs w:val="22"/>
          <w:lang w:val="en-US"/>
        </w:rPr>
        <w:t xml:space="preserve">W </w:t>
      </w:r>
      <w:proofErr w:type="spellStart"/>
      <w:r w:rsidRPr="00A7263D">
        <w:rPr>
          <w:bCs/>
          <w:sz w:val="22"/>
          <w:szCs w:val="22"/>
          <w:lang w:val="en-US"/>
        </w:rPr>
        <w:t>związku</w:t>
      </w:r>
      <w:proofErr w:type="spellEnd"/>
      <w:r w:rsidRPr="00A7263D">
        <w:rPr>
          <w:bCs/>
          <w:sz w:val="22"/>
          <w:szCs w:val="22"/>
          <w:lang w:val="en-US"/>
        </w:rPr>
        <w:t xml:space="preserve"> z </w:t>
      </w:r>
      <w:proofErr w:type="spellStart"/>
      <w:r w:rsidRPr="00A7263D">
        <w:rPr>
          <w:bCs/>
          <w:sz w:val="22"/>
          <w:szCs w:val="22"/>
          <w:lang w:val="en-US"/>
        </w:rPr>
        <w:t>realizowanym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projektem</w:t>
      </w:r>
      <w:proofErr w:type="spellEnd"/>
      <w:r w:rsidRPr="00A7263D">
        <w:rPr>
          <w:bCs/>
          <w:sz w:val="22"/>
          <w:szCs w:val="22"/>
          <w:lang w:val="en-US"/>
        </w:rPr>
        <w:t xml:space="preserve"> „</w:t>
      </w:r>
      <w:proofErr w:type="spellStart"/>
      <w:r w:rsidRPr="00A7263D">
        <w:rPr>
          <w:bCs/>
          <w:sz w:val="22"/>
          <w:szCs w:val="22"/>
          <w:lang w:val="en-US"/>
        </w:rPr>
        <w:t>Promocja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obszaru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poprzez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wydanie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publikacji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oraz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zakup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gadżetów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promocyjnych</w:t>
      </w:r>
      <w:proofErr w:type="spellEnd"/>
      <w:r w:rsidRPr="00A7263D">
        <w:rPr>
          <w:bCs/>
          <w:sz w:val="22"/>
          <w:szCs w:val="22"/>
          <w:lang w:val="en-US"/>
        </w:rPr>
        <w:t xml:space="preserve">”, w </w:t>
      </w:r>
      <w:proofErr w:type="spellStart"/>
      <w:r w:rsidRPr="00A7263D">
        <w:rPr>
          <w:bCs/>
          <w:sz w:val="22"/>
          <w:szCs w:val="22"/>
          <w:lang w:val="en-US"/>
        </w:rPr>
        <w:t>ramach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poddziałania</w:t>
      </w:r>
      <w:proofErr w:type="spellEnd"/>
      <w:r w:rsidRPr="00A7263D">
        <w:rPr>
          <w:bCs/>
          <w:sz w:val="22"/>
          <w:szCs w:val="22"/>
          <w:lang w:val="en-US"/>
        </w:rPr>
        <w:t xml:space="preserve"> 19.2 “</w:t>
      </w:r>
      <w:proofErr w:type="spellStart"/>
      <w:r w:rsidRPr="00A7263D">
        <w:rPr>
          <w:bCs/>
          <w:sz w:val="22"/>
          <w:szCs w:val="22"/>
          <w:lang w:val="en-US"/>
        </w:rPr>
        <w:t>Wsparcie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na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wdrażanie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operacji</w:t>
      </w:r>
      <w:proofErr w:type="spellEnd"/>
      <w:r w:rsidRPr="00A7263D">
        <w:rPr>
          <w:bCs/>
          <w:sz w:val="22"/>
          <w:szCs w:val="22"/>
          <w:lang w:val="en-US"/>
        </w:rPr>
        <w:t xml:space="preserve"> w </w:t>
      </w:r>
      <w:proofErr w:type="spellStart"/>
      <w:r w:rsidRPr="00A7263D">
        <w:rPr>
          <w:bCs/>
          <w:sz w:val="22"/>
          <w:szCs w:val="22"/>
          <w:lang w:val="en-US"/>
        </w:rPr>
        <w:t>ramach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strategii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rozwoju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lokalnego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kierowanego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przez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społeczność</w:t>
      </w:r>
      <w:proofErr w:type="spellEnd"/>
      <w:r w:rsidRPr="00A7263D">
        <w:rPr>
          <w:bCs/>
          <w:sz w:val="22"/>
          <w:szCs w:val="22"/>
          <w:lang w:val="en-US"/>
        </w:rPr>
        <w:t xml:space="preserve">” </w:t>
      </w:r>
      <w:proofErr w:type="spellStart"/>
      <w:r w:rsidRPr="00A7263D">
        <w:rPr>
          <w:bCs/>
          <w:sz w:val="22"/>
          <w:szCs w:val="22"/>
          <w:lang w:val="en-US"/>
        </w:rPr>
        <w:t>objętego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Programem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Rozwoju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Obszarów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Wiejskich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na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lata</w:t>
      </w:r>
      <w:proofErr w:type="spellEnd"/>
      <w:r w:rsidRPr="00A7263D">
        <w:rPr>
          <w:bCs/>
          <w:sz w:val="22"/>
          <w:szCs w:val="22"/>
          <w:lang w:val="en-US"/>
        </w:rPr>
        <w:t xml:space="preserve"> 2014-2020</w:t>
      </w:r>
      <w:r>
        <w:rPr>
          <w:bCs/>
          <w:sz w:val="22"/>
          <w:szCs w:val="22"/>
          <w:lang w:val="en-US"/>
        </w:rPr>
        <w:t xml:space="preserve"> </w:t>
      </w:r>
      <w:proofErr w:type="spellStart"/>
      <w:r>
        <w:rPr>
          <w:bCs/>
          <w:sz w:val="22"/>
          <w:szCs w:val="22"/>
          <w:lang w:val="en-US"/>
        </w:rPr>
        <w:t>Gmina</w:t>
      </w:r>
      <w:proofErr w:type="spellEnd"/>
      <w:r>
        <w:rPr>
          <w:bCs/>
          <w:sz w:val="22"/>
          <w:szCs w:val="22"/>
          <w:lang w:val="en-US"/>
        </w:rPr>
        <w:t xml:space="preserve"> </w:t>
      </w:r>
      <w:proofErr w:type="spellStart"/>
      <w:r>
        <w:rPr>
          <w:bCs/>
          <w:sz w:val="22"/>
          <w:szCs w:val="22"/>
          <w:lang w:val="en-US"/>
        </w:rPr>
        <w:t>Lipnica</w:t>
      </w:r>
      <w:proofErr w:type="spellEnd"/>
      <w:r>
        <w:rPr>
          <w:bCs/>
          <w:sz w:val="22"/>
          <w:szCs w:val="22"/>
          <w:lang w:val="en-US"/>
        </w:rPr>
        <w:t xml:space="preserve"> </w:t>
      </w:r>
      <w:proofErr w:type="spellStart"/>
      <w:r>
        <w:rPr>
          <w:bCs/>
          <w:sz w:val="22"/>
          <w:szCs w:val="22"/>
          <w:lang w:val="en-US"/>
        </w:rPr>
        <w:t>Wielka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zamierza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zlecić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F072AC">
        <w:rPr>
          <w:bCs/>
          <w:sz w:val="22"/>
          <w:szCs w:val="22"/>
          <w:u w:val="single"/>
          <w:lang w:val="en-US"/>
        </w:rPr>
        <w:t>druk</w:t>
      </w:r>
      <w:proofErr w:type="spellEnd"/>
      <w:r w:rsidRPr="00F072AC">
        <w:rPr>
          <w:bCs/>
          <w:sz w:val="22"/>
          <w:szCs w:val="22"/>
          <w:u w:val="single"/>
          <w:lang w:val="en-US"/>
        </w:rPr>
        <w:t xml:space="preserve"> </w:t>
      </w:r>
      <w:proofErr w:type="spellStart"/>
      <w:r w:rsidRPr="00F072AC">
        <w:rPr>
          <w:bCs/>
          <w:sz w:val="22"/>
          <w:szCs w:val="22"/>
          <w:u w:val="single"/>
          <w:lang w:val="en-US"/>
        </w:rPr>
        <w:t>publikacji</w:t>
      </w:r>
      <w:proofErr w:type="spellEnd"/>
      <w:r w:rsidRPr="00A7263D">
        <w:rPr>
          <w:bCs/>
          <w:sz w:val="22"/>
          <w:szCs w:val="22"/>
          <w:lang w:val="en-US"/>
        </w:rPr>
        <w:t xml:space="preserve"> z </w:t>
      </w:r>
      <w:proofErr w:type="spellStart"/>
      <w:r w:rsidRPr="00A7263D">
        <w:rPr>
          <w:bCs/>
          <w:sz w:val="22"/>
          <w:szCs w:val="22"/>
          <w:lang w:val="en-US"/>
        </w:rPr>
        <w:t>dostawą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zgodnie</w:t>
      </w:r>
      <w:proofErr w:type="spellEnd"/>
      <w:r w:rsidRPr="00A7263D">
        <w:rPr>
          <w:bCs/>
          <w:sz w:val="22"/>
          <w:szCs w:val="22"/>
          <w:lang w:val="en-US"/>
        </w:rPr>
        <w:t xml:space="preserve"> z </w:t>
      </w:r>
      <w:proofErr w:type="spellStart"/>
      <w:r w:rsidRPr="00A7263D">
        <w:rPr>
          <w:bCs/>
          <w:sz w:val="22"/>
          <w:szCs w:val="22"/>
          <w:lang w:val="en-US"/>
        </w:rPr>
        <w:t>przedstawioną</w:t>
      </w:r>
      <w:proofErr w:type="spellEnd"/>
      <w:r w:rsidRPr="00A7263D"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poniżej</w:t>
      </w:r>
      <w:proofErr w:type="spellEnd"/>
      <w:r>
        <w:rPr>
          <w:bCs/>
          <w:sz w:val="22"/>
          <w:szCs w:val="22"/>
          <w:lang w:val="en-US"/>
        </w:rPr>
        <w:t xml:space="preserve"> </w:t>
      </w:r>
      <w:proofErr w:type="spellStart"/>
      <w:r w:rsidRPr="00A7263D">
        <w:rPr>
          <w:bCs/>
          <w:sz w:val="22"/>
          <w:szCs w:val="22"/>
          <w:lang w:val="en-US"/>
        </w:rPr>
        <w:t>specyfikacją</w:t>
      </w:r>
      <w:proofErr w:type="spellEnd"/>
      <w:r w:rsidRPr="00A7263D">
        <w:rPr>
          <w:bCs/>
          <w:sz w:val="22"/>
          <w:szCs w:val="22"/>
          <w:lang w:val="en-US"/>
        </w:rPr>
        <w:t>:</w:t>
      </w:r>
    </w:p>
    <w:p w14:paraId="2B9A2E41" w14:textId="77777777" w:rsidR="00A7263D" w:rsidRPr="00A7263D" w:rsidRDefault="00A7263D" w:rsidP="00A7263D">
      <w:pPr>
        <w:spacing w:line="300" w:lineRule="auto"/>
        <w:ind w:firstLine="708"/>
        <w:jc w:val="both"/>
        <w:rPr>
          <w:bCs/>
          <w:sz w:val="22"/>
          <w:szCs w:val="22"/>
          <w:lang w:val="en-US"/>
        </w:rPr>
      </w:pPr>
    </w:p>
    <w:p w14:paraId="768BC750" w14:textId="77777777" w:rsidR="00B6587B" w:rsidRPr="00F110F9" w:rsidRDefault="00F110F9" w:rsidP="00F110F9">
      <w:pPr>
        <w:spacing w:before="240" w:line="300" w:lineRule="auto"/>
        <w:rPr>
          <w:b/>
          <w:sz w:val="22"/>
          <w:szCs w:val="22"/>
        </w:rPr>
      </w:pPr>
      <w:r w:rsidRPr="00F110F9">
        <w:rPr>
          <w:b/>
          <w:sz w:val="22"/>
          <w:szCs w:val="22"/>
        </w:rPr>
        <w:t>I. DANE ZAMAWIAJĄCEGO:</w:t>
      </w:r>
    </w:p>
    <w:p w14:paraId="6B6A3A7A" w14:textId="0D8574E5" w:rsidR="00B6587B" w:rsidRPr="00B6587B" w:rsidRDefault="00B6587B" w:rsidP="00F110F9">
      <w:pPr>
        <w:spacing w:line="300" w:lineRule="auto"/>
        <w:jc w:val="both"/>
        <w:rPr>
          <w:sz w:val="22"/>
          <w:szCs w:val="22"/>
        </w:rPr>
      </w:pPr>
      <w:r w:rsidRPr="00B6587B">
        <w:rPr>
          <w:sz w:val="22"/>
          <w:szCs w:val="22"/>
        </w:rPr>
        <w:t xml:space="preserve">Nazwa: </w:t>
      </w:r>
      <w:r w:rsidR="00F110F9" w:rsidRPr="008020AF">
        <w:rPr>
          <w:b/>
          <w:sz w:val="22"/>
          <w:szCs w:val="22"/>
        </w:rPr>
        <w:t xml:space="preserve">Gmina </w:t>
      </w:r>
      <w:r w:rsidR="000467F1">
        <w:rPr>
          <w:b/>
          <w:sz w:val="22"/>
          <w:szCs w:val="22"/>
        </w:rPr>
        <w:t xml:space="preserve">Lipnica Wielka </w:t>
      </w:r>
    </w:p>
    <w:p w14:paraId="6552423E" w14:textId="32414E09" w:rsidR="00B6587B" w:rsidRPr="00B6587B" w:rsidRDefault="00B6587B" w:rsidP="00F110F9">
      <w:pPr>
        <w:spacing w:line="300" w:lineRule="auto"/>
        <w:jc w:val="both"/>
        <w:rPr>
          <w:sz w:val="22"/>
          <w:szCs w:val="22"/>
        </w:rPr>
      </w:pPr>
      <w:r w:rsidRPr="00B6587B">
        <w:rPr>
          <w:sz w:val="22"/>
          <w:szCs w:val="22"/>
        </w:rPr>
        <w:t>Adres:</w:t>
      </w:r>
      <w:r w:rsidR="000467F1">
        <w:rPr>
          <w:sz w:val="22"/>
          <w:szCs w:val="22"/>
        </w:rPr>
        <w:t xml:space="preserve"> 345-483 Lipnica Wielka 518</w:t>
      </w:r>
    </w:p>
    <w:p w14:paraId="1FC44255" w14:textId="6919DC01" w:rsidR="00B6587B" w:rsidRPr="008D6B5C" w:rsidRDefault="00B6587B" w:rsidP="00F110F9">
      <w:pPr>
        <w:spacing w:line="300" w:lineRule="auto"/>
        <w:jc w:val="both"/>
        <w:rPr>
          <w:sz w:val="22"/>
          <w:szCs w:val="22"/>
        </w:rPr>
      </w:pPr>
      <w:r w:rsidRPr="008D6B5C">
        <w:rPr>
          <w:sz w:val="22"/>
          <w:szCs w:val="22"/>
        </w:rPr>
        <w:t>Telefon</w:t>
      </w:r>
      <w:r w:rsidR="00F110F9" w:rsidRPr="008D6B5C">
        <w:rPr>
          <w:sz w:val="22"/>
          <w:szCs w:val="22"/>
        </w:rPr>
        <w:t>/fax</w:t>
      </w:r>
      <w:r w:rsidRPr="008D6B5C">
        <w:rPr>
          <w:sz w:val="22"/>
          <w:szCs w:val="22"/>
        </w:rPr>
        <w:t xml:space="preserve">: </w:t>
      </w:r>
      <w:r w:rsidR="008020AF" w:rsidRPr="008D6B5C">
        <w:rPr>
          <w:b/>
          <w:sz w:val="22"/>
          <w:szCs w:val="22"/>
        </w:rPr>
        <w:t>(</w:t>
      </w:r>
      <w:r w:rsidR="000467F1" w:rsidRPr="008D6B5C">
        <w:rPr>
          <w:b/>
          <w:sz w:val="22"/>
          <w:szCs w:val="22"/>
        </w:rPr>
        <w:t>18</w:t>
      </w:r>
      <w:r w:rsidR="008020AF" w:rsidRPr="008D6B5C">
        <w:rPr>
          <w:b/>
          <w:sz w:val="22"/>
          <w:szCs w:val="22"/>
        </w:rPr>
        <w:t xml:space="preserve">) </w:t>
      </w:r>
      <w:r w:rsidR="000467F1" w:rsidRPr="008D6B5C">
        <w:rPr>
          <w:b/>
          <w:sz w:val="22"/>
          <w:szCs w:val="22"/>
        </w:rPr>
        <w:t xml:space="preserve">53 100 54 </w:t>
      </w:r>
    </w:p>
    <w:p w14:paraId="47316961" w14:textId="3A83E9E3" w:rsidR="00B6587B" w:rsidRDefault="00B6587B" w:rsidP="00F110F9">
      <w:pPr>
        <w:spacing w:line="300" w:lineRule="auto"/>
        <w:jc w:val="both"/>
        <w:rPr>
          <w:rStyle w:val="Hipercze"/>
          <w:b/>
          <w:sz w:val="22"/>
          <w:szCs w:val="22"/>
          <w:lang w:val="en-US"/>
        </w:rPr>
      </w:pPr>
      <w:r w:rsidRPr="00B74EC3">
        <w:rPr>
          <w:sz w:val="22"/>
          <w:szCs w:val="22"/>
          <w:lang w:val="en-US"/>
        </w:rPr>
        <w:t xml:space="preserve">E-mail: </w:t>
      </w:r>
      <w:hyperlink r:id="rId8" w:history="1">
        <w:r w:rsidR="000467F1" w:rsidRPr="007A49D4">
          <w:rPr>
            <w:rStyle w:val="Hipercze"/>
            <w:b/>
            <w:sz w:val="22"/>
            <w:szCs w:val="22"/>
            <w:lang w:val="en-US"/>
          </w:rPr>
          <w:t>gmina@lipnicawielka.pl</w:t>
        </w:r>
      </w:hyperlink>
    </w:p>
    <w:p w14:paraId="71B08B18" w14:textId="1CD50B8F" w:rsidR="00A7263D" w:rsidRDefault="00A7263D" w:rsidP="00F110F9">
      <w:pPr>
        <w:spacing w:line="300" w:lineRule="auto"/>
        <w:jc w:val="both"/>
        <w:rPr>
          <w:rStyle w:val="Hipercze"/>
          <w:b/>
          <w:sz w:val="22"/>
          <w:szCs w:val="22"/>
          <w:lang w:val="en-US"/>
        </w:rPr>
      </w:pPr>
    </w:p>
    <w:p w14:paraId="4DA49869" w14:textId="52CC0893" w:rsidR="00B6587B" w:rsidRPr="00B6587B" w:rsidRDefault="00B74EC3" w:rsidP="00B74EC3">
      <w:pPr>
        <w:spacing w:before="240" w:line="300" w:lineRule="auto"/>
        <w:jc w:val="both"/>
        <w:rPr>
          <w:b/>
          <w:sz w:val="22"/>
          <w:szCs w:val="22"/>
        </w:rPr>
      </w:pPr>
      <w:r w:rsidRPr="00B74EC3">
        <w:rPr>
          <w:b/>
          <w:sz w:val="22"/>
          <w:szCs w:val="22"/>
          <w:lang w:val="en-US"/>
        </w:rPr>
        <w:t xml:space="preserve">II. </w:t>
      </w:r>
      <w:r w:rsidR="00B6587B" w:rsidRPr="00B74EC3">
        <w:rPr>
          <w:b/>
          <w:sz w:val="22"/>
          <w:szCs w:val="22"/>
          <w:lang w:val="en-US"/>
        </w:rPr>
        <w:t xml:space="preserve"> </w:t>
      </w:r>
      <w:r w:rsidR="00B6587B" w:rsidRPr="00B6587B">
        <w:rPr>
          <w:b/>
          <w:sz w:val="22"/>
          <w:szCs w:val="22"/>
        </w:rPr>
        <w:t>PRZEDMIOT ZA</w:t>
      </w:r>
      <w:r w:rsidR="00F25046">
        <w:rPr>
          <w:b/>
          <w:sz w:val="22"/>
          <w:szCs w:val="22"/>
        </w:rPr>
        <w:t>PYTANIA</w:t>
      </w:r>
      <w:r w:rsidR="00B6587B" w:rsidRPr="00B6587B">
        <w:rPr>
          <w:b/>
          <w:sz w:val="22"/>
          <w:szCs w:val="22"/>
        </w:rPr>
        <w:t>:</w:t>
      </w:r>
    </w:p>
    <w:p w14:paraId="38DFF33F" w14:textId="32DDD0F2" w:rsidR="00CC353E" w:rsidRPr="00F364CF" w:rsidRDefault="00F364CF" w:rsidP="00010AF6">
      <w:pPr>
        <w:pStyle w:val="Akapitzlist"/>
        <w:numPr>
          <w:ilvl w:val="0"/>
          <w:numId w:val="36"/>
        </w:numPr>
        <w:spacing w:before="120" w:line="300" w:lineRule="auto"/>
        <w:ind w:left="340" w:hanging="340"/>
        <w:contextualSpacing w:val="0"/>
        <w:jc w:val="both"/>
        <w:rPr>
          <w:sz w:val="22"/>
          <w:szCs w:val="22"/>
        </w:rPr>
      </w:pPr>
      <w:bookmarkStart w:id="2" w:name="_Hlk126676354"/>
      <w:r>
        <w:rPr>
          <w:rFonts w:eastAsia="TimesNewRoman"/>
          <w:sz w:val="22"/>
          <w:szCs w:val="22"/>
        </w:rPr>
        <w:t xml:space="preserve">Druk </w:t>
      </w:r>
      <w:r w:rsidR="008D6B5C">
        <w:rPr>
          <w:rFonts w:eastAsia="TimesNewRoman"/>
          <w:sz w:val="22"/>
          <w:szCs w:val="22"/>
        </w:rPr>
        <w:t>publikacji</w:t>
      </w:r>
      <w:r>
        <w:rPr>
          <w:rFonts w:eastAsia="TimesNewRoman"/>
          <w:sz w:val="22"/>
          <w:szCs w:val="22"/>
        </w:rPr>
        <w:t xml:space="preserve"> z dostawą</w:t>
      </w:r>
      <w:r w:rsidR="008D6B5C">
        <w:rPr>
          <w:rFonts w:eastAsia="TimesNewRoman"/>
          <w:sz w:val="22"/>
          <w:szCs w:val="22"/>
        </w:rPr>
        <w:t>:</w:t>
      </w:r>
      <w:r>
        <w:rPr>
          <w:rFonts w:eastAsia="TimesNewRoman"/>
          <w:sz w:val="22"/>
          <w:szCs w:val="22"/>
        </w:rPr>
        <w:t xml:space="preserve"> </w:t>
      </w:r>
      <w:r w:rsidR="00010AF6" w:rsidRPr="00A53FD8">
        <w:rPr>
          <w:rFonts w:eastAsia="TimesNewRoman"/>
          <w:b/>
          <w:bCs/>
          <w:sz w:val="22"/>
          <w:szCs w:val="22"/>
        </w:rPr>
        <w:t>Publikacja</w:t>
      </w:r>
      <w:r w:rsidR="008D6B5C" w:rsidRPr="00A53FD8">
        <w:rPr>
          <w:rFonts w:eastAsia="TimesNewRoman"/>
          <w:b/>
          <w:bCs/>
          <w:sz w:val="22"/>
          <w:szCs w:val="22"/>
        </w:rPr>
        <w:t xml:space="preserve"> o </w:t>
      </w:r>
      <w:r w:rsidR="00775FB6" w:rsidRPr="00A53FD8">
        <w:rPr>
          <w:rFonts w:eastAsia="TimesNewRoman"/>
          <w:b/>
          <w:bCs/>
          <w:sz w:val="22"/>
          <w:szCs w:val="22"/>
        </w:rPr>
        <w:t>Józefinie Mikowej</w:t>
      </w:r>
      <w:r w:rsidR="008D6B5C" w:rsidRPr="00F364CF">
        <w:rPr>
          <w:rFonts w:eastAsia="TimesNewRoman"/>
          <w:sz w:val="22"/>
          <w:szCs w:val="22"/>
        </w:rPr>
        <w:t xml:space="preserve"> </w:t>
      </w:r>
    </w:p>
    <w:bookmarkEnd w:id="2"/>
    <w:p w14:paraId="4B93A2FD" w14:textId="47E153A4" w:rsidR="008D6B5C" w:rsidRDefault="00CC353E" w:rsidP="00010AF6">
      <w:pPr>
        <w:rPr>
          <w:rFonts w:eastAsia="TimesNewRoman"/>
          <w:sz w:val="22"/>
          <w:szCs w:val="22"/>
        </w:rPr>
      </w:pPr>
      <w:r>
        <w:rPr>
          <w:rFonts w:eastAsia="TimesNewRoman"/>
          <w:sz w:val="22"/>
          <w:szCs w:val="22"/>
        </w:rPr>
        <w:t>Ilość egzemplarz</w:t>
      </w:r>
      <w:r w:rsidR="00C53C21">
        <w:rPr>
          <w:rFonts w:eastAsia="TimesNewRoman"/>
          <w:sz w:val="22"/>
          <w:szCs w:val="22"/>
        </w:rPr>
        <w:t>y: 1000</w:t>
      </w:r>
      <w:r w:rsidR="00242A22">
        <w:rPr>
          <w:rFonts w:eastAsia="TimesNewRoman"/>
          <w:sz w:val="22"/>
          <w:szCs w:val="22"/>
        </w:rPr>
        <w:t xml:space="preserve"> szt.</w:t>
      </w:r>
      <w:r w:rsidR="00C53C21">
        <w:rPr>
          <w:rFonts w:eastAsia="TimesNewRoman"/>
          <w:sz w:val="22"/>
          <w:szCs w:val="22"/>
        </w:rPr>
        <w:t>, f</w:t>
      </w:r>
      <w:r w:rsidR="008D6B5C" w:rsidRPr="00010AF6">
        <w:rPr>
          <w:rFonts w:eastAsia="TimesNewRoman"/>
          <w:sz w:val="22"/>
          <w:szCs w:val="22"/>
        </w:rPr>
        <w:t>ormat A5, ilość stron ok. 15</w:t>
      </w:r>
      <w:r w:rsidR="00242A22">
        <w:rPr>
          <w:rFonts w:eastAsia="TimesNewRoman"/>
          <w:sz w:val="22"/>
          <w:szCs w:val="22"/>
        </w:rPr>
        <w:t>2</w:t>
      </w:r>
      <w:r w:rsidR="008D6B5C" w:rsidRPr="00010AF6">
        <w:rPr>
          <w:rFonts w:eastAsia="TimesNewRoman"/>
          <w:sz w:val="22"/>
          <w:szCs w:val="22"/>
        </w:rPr>
        <w:t xml:space="preserve">, papier </w:t>
      </w:r>
      <w:r w:rsidR="00242A22">
        <w:rPr>
          <w:rFonts w:eastAsia="TimesNewRoman"/>
          <w:sz w:val="22"/>
          <w:szCs w:val="22"/>
        </w:rPr>
        <w:t xml:space="preserve">kreda </w:t>
      </w:r>
      <w:r w:rsidR="008D6B5C" w:rsidRPr="00010AF6">
        <w:rPr>
          <w:rFonts w:eastAsia="TimesNewRoman"/>
          <w:sz w:val="22"/>
          <w:szCs w:val="22"/>
        </w:rPr>
        <w:t>mat.</w:t>
      </w:r>
      <w:r w:rsidR="00242A22">
        <w:rPr>
          <w:rFonts w:eastAsia="TimesNewRoman"/>
          <w:sz w:val="22"/>
          <w:szCs w:val="22"/>
        </w:rPr>
        <w:t xml:space="preserve"> 115 g.</w:t>
      </w:r>
      <w:r w:rsidR="008D6B5C" w:rsidRPr="00010AF6">
        <w:rPr>
          <w:rFonts w:eastAsia="TimesNewRoman"/>
          <w:sz w:val="22"/>
          <w:szCs w:val="22"/>
        </w:rPr>
        <w:t xml:space="preserve">, </w:t>
      </w:r>
      <w:r w:rsidR="00242A22">
        <w:rPr>
          <w:rFonts w:eastAsia="TimesNewRoman"/>
          <w:sz w:val="22"/>
          <w:szCs w:val="22"/>
        </w:rPr>
        <w:t>połowa</w:t>
      </w:r>
      <w:r w:rsidR="008D6B5C" w:rsidRPr="00010AF6">
        <w:rPr>
          <w:rFonts w:eastAsia="TimesNewRoman"/>
          <w:sz w:val="22"/>
          <w:szCs w:val="22"/>
        </w:rPr>
        <w:t xml:space="preserve"> stron w kolorze,</w:t>
      </w:r>
      <w:r w:rsidR="00242A22">
        <w:rPr>
          <w:rFonts w:eastAsia="TimesNewRoman"/>
          <w:sz w:val="22"/>
          <w:szCs w:val="22"/>
        </w:rPr>
        <w:t xml:space="preserve"> druk arkuszy 4+1, okładka </w:t>
      </w:r>
      <w:proofErr w:type="spellStart"/>
      <w:r w:rsidR="00242A22">
        <w:rPr>
          <w:rFonts w:eastAsia="TimesNewRoman"/>
          <w:sz w:val="22"/>
          <w:szCs w:val="22"/>
        </w:rPr>
        <w:t>kolor+folia</w:t>
      </w:r>
      <w:proofErr w:type="spellEnd"/>
      <w:r w:rsidR="00242A22">
        <w:rPr>
          <w:rFonts w:eastAsia="TimesNewRoman"/>
          <w:sz w:val="22"/>
          <w:szCs w:val="22"/>
        </w:rPr>
        <w:t xml:space="preserve"> błysk lub mat, oprawa</w:t>
      </w:r>
      <w:r w:rsidR="008D6B5C" w:rsidRPr="00010AF6">
        <w:rPr>
          <w:rFonts w:eastAsia="TimesNewRoman"/>
          <w:sz w:val="22"/>
          <w:szCs w:val="22"/>
        </w:rPr>
        <w:t xml:space="preserve"> twarda </w:t>
      </w:r>
      <w:r w:rsidR="00F364CF">
        <w:rPr>
          <w:rFonts w:eastAsia="TimesNewRoman"/>
          <w:sz w:val="22"/>
          <w:szCs w:val="22"/>
        </w:rPr>
        <w:t>szyto-klejona</w:t>
      </w:r>
      <w:r w:rsidR="008D6B5C" w:rsidRPr="00010AF6">
        <w:rPr>
          <w:rFonts w:eastAsia="TimesNewRoman"/>
          <w:sz w:val="22"/>
          <w:szCs w:val="22"/>
        </w:rPr>
        <w:t>.</w:t>
      </w:r>
    </w:p>
    <w:p w14:paraId="2A528A61" w14:textId="54FB2D42" w:rsidR="00242A22" w:rsidRDefault="00242A22" w:rsidP="00010AF6">
      <w:pPr>
        <w:rPr>
          <w:rFonts w:eastAsia="TimesNewRoman"/>
          <w:sz w:val="22"/>
          <w:szCs w:val="22"/>
        </w:rPr>
      </w:pPr>
      <w:r>
        <w:rPr>
          <w:rFonts w:eastAsia="TimesNewRoman"/>
          <w:sz w:val="22"/>
          <w:szCs w:val="22"/>
        </w:rPr>
        <w:t xml:space="preserve">Skład i opracowanie graficzne z dostarczonych materiałów: teksty </w:t>
      </w:r>
      <w:proofErr w:type="spellStart"/>
      <w:r>
        <w:rPr>
          <w:rFonts w:eastAsia="TimesNewRoman"/>
          <w:sz w:val="22"/>
          <w:szCs w:val="22"/>
        </w:rPr>
        <w:t>word</w:t>
      </w:r>
      <w:proofErr w:type="spellEnd"/>
      <w:r>
        <w:rPr>
          <w:rFonts w:eastAsia="TimesNewRoman"/>
          <w:sz w:val="22"/>
          <w:szCs w:val="22"/>
        </w:rPr>
        <w:t>, zdjęcia jpg.</w:t>
      </w:r>
      <w:r w:rsidR="00003312">
        <w:rPr>
          <w:rFonts w:eastAsia="TimesNewRoman"/>
          <w:sz w:val="22"/>
          <w:szCs w:val="22"/>
        </w:rPr>
        <w:t xml:space="preserve"> Korekta tekstu.</w:t>
      </w:r>
    </w:p>
    <w:p w14:paraId="1BA443F9" w14:textId="37554CD6" w:rsidR="00242A22" w:rsidRPr="00010AF6" w:rsidRDefault="00242A22" w:rsidP="00010AF6">
      <w:pPr>
        <w:rPr>
          <w:rFonts w:eastAsia="TimesNewRoman"/>
          <w:sz w:val="22"/>
          <w:szCs w:val="22"/>
        </w:rPr>
      </w:pPr>
      <w:r>
        <w:rPr>
          <w:rFonts w:eastAsia="TimesNewRoman"/>
          <w:sz w:val="22"/>
          <w:szCs w:val="22"/>
        </w:rPr>
        <w:t xml:space="preserve">Termin realizacji </w:t>
      </w:r>
      <w:r w:rsidR="00E20F0C">
        <w:rPr>
          <w:rFonts w:eastAsia="TimesNewRoman"/>
          <w:sz w:val="22"/>
          <w:szCs w:val="22"/>
        </w:rPr>
        <w:t>24</w:t>
      </w:r>
      <w:r w:rsidR="00133503">
        <w:rPr>
          <w:rFonts w:eastAsia="TimesNewRoman"/>
          <w:sz w:val="22"/>
          <w:szCs w:val="22"/>
        </w:rPr>
        <w:t xml:space="preserve"> marca 2023 r.</w:t>
      </w:r>
    </w:p>
    <w:bookmarkEnd w:id="1"/>
    <w:p w14:paraId="1AB352B3" w14:textId="0170233E" w:rsidR="00B6587B" w:rsidRPr="00B74EC3" w:rsidRDefault="00B74EC3" w:rsidP="00B74EC3">
      <w:pPr>
        <w:pStyle w:val="Akapitzlist"/>
        <w:spacing w:before="240" w:line="300" w:lineRule="auto"/>
        <w:ind w:left="0"/>
        <w:contextualSpacing w:val="0"/>
        <w:jc w:val="both"/>
        <w:rPr>
          <w:sz w:val="22"/>
          <w:szCs w:val="22"/>
        </w:rPr>
      </w:pPr>
      <w:r>
        <w:rPr>
          <w:b/>
          <w:sz w:val="22"/>
          <w:szCs w:val="22"/>
        </w:rPr>
        <w:t>III.</w:t>
      </w:r>
      <w:r w:rsidR="00B6587B" w:rsidRPr="00B74EC3">
        <w:rPr>
          <w:b/>
          <w:sz w:val="22"/>
          <w:szCs w:val="22"/>
        </w:rPr>
        <w:t xml:space="preserve"> </w:t>
      </w:r>
      <w:r w:rsidR="00C3636F">
        <w:rPr>
          <w:b/>
          <w:sz w:val="22"/>
          <w:szCs w:val="22"/>
        </w:rPr>
        <w:t>OFERTA</w:t>
      </w:r>
      <w:r w:rsidR="00CF4DF9">
        <w:rPr>
          <w:b/>
          <w:sz w:val="22"/>
          <w:szCs w:val="22"/>
        </w:rPr>
        <w:t xml:space="preserve"> CENOWA </w:t>
      </w:r>
      <w:r w:rsidR="00C3636F">
        <w:rPr>
          <w:b/>
          <w:sz w:val="22"/>
          <w:szCs w:val="22"/>
        </w:rPr>
        <w:t>P</w:t>
      </w:r>
      <w:r w:rsidR="00B6587B" w:rsidRPr="00B74EC3">
        <w:rPr>
          <w:b/>
          <w:sz w:val="22"/>
          <w:szCs w:val="22"/>
        </w:rPr>
        <w:t>OWINNA ZAWIERAĆ:</w:t>
      </w:r>
    </w:p>
    <w:p w14:paraId="6C784EED" w14:textId="77777777" w:rsidR="00B6587B" w:rsidRPr="00B6587B" w:rsidRDefault="00B6587B" w:rsidP="00EB1212">
      <w:pPr>
        <w:numPr>
          <w:ilvl w:val="0"/>
          <w:numId w:val="29"/>
        </w:numPr>
        <w:spacing w:before="120" w:line="300" w:lineRule="auto"/>
        <w:ind w:left="340" w:hanging="340"/>
        <w:jc w:val="both"/>
        <w:rPr>
          <w:sz w:val="22"/>
          <w:szCs w:val="22"/>
        </w:rPr>
      </w:pPr>
      <w:r w:rsidRPr="00B6587B">
        <w:rPr>
          <w:sz w:val="22"/>
          <w:szCs w:val="22"/>
        </w:rPr>
        <w:t>Dane oferenta.</w:t>
      </w:r>
    </w:p>
    <w:p w14:paraId="5D334F87" w14:textId="5083EF8E" w:rsidR="00A16962" w:rsidRPr="00DD5BB7" w:rsidRDefault="00634CE0" w:rsidP="00DD5BB7">
      <w:pPr>
        <w:numPr>
          <w:ilvl w:val="0"/>
          <w:numId w:val="29"/>
        </w:numPr>
        <w:spacing w:before="120" w:line="300" w:lineRule="auto"/>
        <w:ind w:left="340" w:hanging="3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Oferowaną cenę brutto, </w:t>
      </w:r>
      <w:r w:rsidR="00587603">
        <w:rPr>
          <w:sz w:val="22"/>
          <w:szCs w:val="22"/>
        </w:rPr>
        <w:t>VAT</w:t>
      </w:r>
      <w:r>
        <w:rPr>
          <w:sz w:val="22"/>
          <w:szCs w:val="22"/>
        </w:rPr>
        <w:t>.</w:t>
      </w:r>
      <w:r w:rsidR="006168AC">
        <w:rPr>
          <w:sz w:val="22"/>
          <w:szCs w:val="22"/>
        </w:rPr>
        <w:t xml:space="preserve"> </w:t>
      </w:r>
      <w:r w:rsidR="00B6587B" w:rsidRPr="00DD5BB7">
        <w:rPr>
          <w:sz w:val="22"/>
          <w:szCs w:val="22"/>
        </w:rPr>
        <w:t xml:space="preserve">Jeżeli wykonawca jest podatnikiem VAT to jest on zobowiązany obliczyć ten podatek zgodnie z obowiązującymi przepisami. Oferent powinien zawrzeć wszystkie koszty związane z wykonaniem przedmiotu zamówienia.  </w:t>
      </w:r>
    </w:p>
    <w:p w14:paraId="7B30D9E1" w14:textId="77777777" w:rsidR="00B6587B" w:rsidRPr="00B6587B" w:rsidRDefault="00B6587B" w:rsidP="00B74EC3">
      <w:pPr>
        <w:spacing w:before="240" w:line="300" w:lineRule="auto"/>
        <w:jc w:val="both"/>
        <w:rPr>
          <w:b/>
          <w:sz w:val="22"/>
          <w:szCs w:val="22"/>
        </w:rPr>
      </w:pPr>
      <w:r w:rsidRPr="00B6587B">
        <w:rPr>
          <w:b/>
          <w:sz w:val="22"/>
          <w:szCs w:val="22"/>
        </w:rPr>
        <w:t>IV.  MIEJSCE I TERMIN SKŁADANIA OFERT:</w:t>
      </w:r>
    </w:p>
    <w:p w14:paraId="3DF21157" w14:textId="77777777" w:rsidR="00F066D0" w:rsidRDefault="00B6587B" w:rsidP="00401FE8">
      <w:pPr>
        <w:pStyle w:val="Akapitzlist"/>
        <w:numPr>
          <w:ilvl w:val="0"/>
          <w:numId w:val="43"/>
        </w:numPr>
        <w:spacing w:before="120" w:line="300" w:lineRule="auto"/>
        <w:ind w:left="680" w:hanging="340"/>
        <w:jc w:val="both"/>
        <w:rPr>
          <w:sz w:val="22"/>
          <w:szCs w:val="22"/>
        </w:rPr>
      </w:pPr>
      <w:bookmarkStart w:id="3" w:name="_Hlk126833348"/>
      <w:r w:rsidRPr="009412DA">
        <w:rPr>
          <w:sz w:val="22"/>
          <w:szCs w:val="22"/>
        </w:rPr>
        <w:t>Oferty</w:t>
      </w:r>
      <w:r w:rsidR="0060304D" w:rsidRPr="009412DA">
        <w:rPr>
          <w:sz w:val="22"/>
          <w:szCs w:val="22"/>
        </w:rPr>
        <w:t xml:space="preserve"> </w:t>
      </w:r>
      <w:r w:rsidR="00CF4DF9" w:rsidRPr="009412DA">
        <w:rPr>
          <w:sz w:val="22"/>
          <w:szCs w:val="22"/>
        </w:rPr>
        <w:t>cenowe należy przesłać</w:t>
      </w:r>
      <w:r w:rsidR="00F066D0">
        <w:rPr>
          <w:sz w:val="22"/>
          <w:szCs w:val="22"/>
        </w:rPr>
        <w:t>:</w:t>
      </w:r>
    </w:p>
    <w:p w14:paraId="76BC78C9" w14:textId="77777777" w:rsidR="00F066D0" w:rsidRDefault="00CF4DF9" w:rsidP="00F066D0">
      <w:pPr>
        <w:pStyle w:val="Akapitzlist"/>
        <w:numPr>
          <w:ilvl w:val="0"/>
          <w:numId w:val="50"/>
        </w:numPr>
        <w:spacing w:before="120" w:line="300" w:lineRule="auto"/>
        <w:jc w:val="both"/>
        <w:rPr>
          <w:sz w:val="22"/>
          <w:szCs w:val="22"/>
        </w:rPr>
      </w:pPr>
      <w:r w:rsidRPr="009412DA">
        <w:rPr>
          <w:sz w:val="22"/>
          <w:szCs w:val="22"/>
        </w:rPr>
        <w:t xml:space="preserve">na adres e-mail </w:t>
      </w:r>
      <w:hyperlink r:id="rId9" w:history="1">
        <w:r w:rsidR="00F066D0" w:rsidRPr="009431A1">
          <w:rPr>
            <w:rStyle w:val="Hipercze"/>
            <w:sz w:val="22"/>
            <w:szCs w:val="22"/>
          </w:rPr>
          <w:t>estera.mozdzen@lipnicawielka.pl</w:t>
        </w:r>
      </w:hyperlink>
      <w:r w:rsidRPr="009412DA">
        <w:rPr>
          <w:sz w:val="22"/>
          <w:szCs w:val="22"/>
        </w:rPr>
        <w:t xml:space="preserve"> </w:t>
      </w:r>
    </w:p>
    <w:p w14:paraId="6E37D266" w14:textId="239286BD" w:rsidR="00F066D0" w:rsidRDefault="00F066D0" w:rsidP="00F066D0">
      <w:pPr>
        <w:pStyle w:val="Akapitzlist"/>
        <w:numPr>
          <w:ilvl w:val="0"/>
          <w:numId w:val="50"/>
        </w:numPr>
        <w:spacing w:before="120" w:line="300" w:lineRule="auto"/>
        <w:jc w:val="both"/>
        <w:rPr>
          <w:sz w:val="22"/>
          <w:szCs w:val="22"/>
        </w:rPr>
      </w:pPr>
      <w:r>
        <w:rPr>
          <w:sz w:val="22"/>
          <w:szCs w:val="22"/>
        </w:rPr>
        <w:t>listownie na adres Urząd Gminy Lipnica Wielka 34-483 Lipnica Wielka 518</w:t>
      </w:r>
    </w:p>
    <w:p w14:paraId="4747D674" w14:textId="2E18A791" w:rsidR="00F066D0" w:rsidRDefault="00F066D0" w:rsidP="00F066D0">
      <w:pPr>
        <w:pStyle w:val="Akapitzlist"/>
        <w:numPr>
          <w:ilvl w:val="0"/>
          <w:numId w:val="50"/>
        </w:numPr>
        <w:spacing w:before="120" w:line="300" w:lineRule="auto"/>
        <w:jc w:val="both"/>
        <w:rPr>
          <w:sz w:val="22"/>
          <w:szCs w:val="22"/>
        </w:rPr>
      </w:pPr>
      <w:r>
        <w:rPr>
          <w:sz w:val="22"/>
          <w:szCs w:val="22"/>
        </w:rPr>
        <w:t>dostarczyć osobiście do siedziby Zamawiającego Urząd Gminy Lipnica Wielka 34-483 Lipnica Wielka 518</w:t>
      </w:r>
    </w:p>
    <w:p w14:paraId="6460CA76" w14:textId="141AD51D" w:rsidR="00F364CF" w:rsidRPr="00A53FD8" w:rsidRDefault="00CF4DF9" w:rsidP="00A53FD8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  <w:r w:rsidRPr="009412DA">
        <w:rPr>
          <w:sz w:val="22"/>
          <w:szCs w:val="22"/>
        </w:rPr>
        <w:lastRenderedPageBreak/>
        <w:t xml:space="preserve">z tytułem </w:t>
      </w:r>
      <w:r w:rsidR="0060304D" w:rsidRPr="009412DA">
        <w:rPr>
          <w:b/>
          <w:sz w:val="22"/>
          <w:szCs w:val="22"/>
        </w:rPr>
        <w:t>„</w:t>
      </w:r>
      <w:r w:rsidR="00ED2AB0" w:rsidRPr="00ED2AB0">
        <w:rPr>
          <w:b/>
          <w:sz w:val="22"/>
          <w:szCs w:val="22"/>
        </w:rPr>
        <w:t>Druk publikacji z dostawą: Publikacja o Józefinie Mikowej</w:t>
      </w:r>
      <w:r w:rsidR="0060304D" w:rsidRPr="009412DA">
        <w:rPr>
          <w:b/>
          <w:sz w:val="22"/>
          <w:szCs w:val="22"/>
        </w:rPr>
        <w:t>”</w:t>
      </w:r>
      <w:r w:rsidR="0060304D" w:rsidRPr="009412DA">
        <w:rPr>
          <w:sz w:val="22"/>
          <w:szCs w:val="22"/>
        </w:rPr>
        <w:t xml:space="preserve"> </w:t>
      </w:r>
      <w:r w:rsidRPr="009412DA">
        <w:rPr>
          <w:sz w:val="22"/>
          <w:szCs w:val="22"/>
        </w:rPr>
        <w:t xml:space="preserve">do dnia </w:t>
      </w:r>
      <w:r w:rsidR="009412DA" w:rsidRPr="009412DA">
        <w:rPr>
          <w:sz w:val="22"/>
          <w:szCs w:val="22"/>
        </w:rPr>
        <w:t>2</w:t>
      </w:r>
      <w:r w:rsidR="00133503">
        <w:rPr>
          <w:sz w:val="22"/>
          <w:szCs w:val="22"/>
        </w:rPr>
        <w:t>5</w:t>
      </w:r>
      <w:r w:rsidRPr="009412DA">
        <w:rPr>
          <w:sz w:val="22"/>
          <w:szCs w:val="22"/>
        </w:rPr>
        <w:t>.0</w:t>
      </w:r>
      <w:r w:rsidR="00F066D0">
        <w:rPr>
          <w:sz w:val="22"/>
          <w:szCs w:val="22"/>
        </w:rPr>
        <w:t>1</w:t>
      </w:r>
      <w:r w:rsidRPr="009412DA">
        <w:rPr>
          <w:sz w:val="22"/>
          <w:szCs w:val="22"/>
        </w:rPr>
        <w:t>.202</w:t>
      </w:r>
      <w:r w:rsidR="00F066D0">
        <w:rPr>
          <w:sz w:val="22"/>
          <w:szCs w:val="22"/>
        </w:rPr>
        <w:t>3</w:t>
      </w:r>
      <w:r w:rsidRPr="009412DA">
        <w:rPr>
          <w:sz w:val="22"/>
          <w:szCs w:val="22"/>
        </w:rPr>
        <w:t xml:space="preserve"> roku do godz. </w:t>
      </w:r>
      <w:r w:rsidR="009412DA" w:rsidRPr="009412DA">
        <w:rPr>
          <w:sz w:val="22"/>
          <w:szCs w:val="22"/>
        </w:rPr>
        <w:t>1</w:t>
      </w:r>
      <w:r w:rsidR="00F066D0">
        <w:rPr>
          <w:sz w:val="22"/>
          <w:szCs w:val="22"/>
        </w:rPr>
        <w:t>0</w:t>
      </w:r>
      <w:r w:rsidRPr="009412DA">
        <w:rPr>
          <w:sz w:val="22"/>
          <w:szCs w:val="22"/>
        </w:rPr>
        <w:t xml:space="preserve">:00. </w:t>
      </w:r>
    </w:p>
    <w:p w14:paraId="42E3E85E" w14:textId="77777777" w:rsidR="00C10327" w:rsidRDefault="00C10327" w:rsidP="00F364CF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</w:p>
    <w:p w14:paraId="15DA6B37" w14:textId="1FF6280F" w:rsidR="00F364CF" w:rsidRPr="00F364CF" w:rsidRDefault="00C10327" w:rsidP="00F364CF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  <w:r>
        <w:rPr>
          <w:sz w:val="22"/>
          <w:szCs w:val="22"/>
        </w:rPr>
        <w:t>b)</w:t>
      </w:r>
      <w:r w:rsidR="00F364CF" w:rsidRPr="00F364CF">
        <w:rPr>
          <w:sz w:val="22"/>
          <w:szCs w:val="22"/>
        </w:rPr>
        <w:t xml:space="preserve"> Ofertę sporządzić należy:</w:t>
      </w:r>
    </w:p>
    <w:p w14:paraId="774FEB5A" w14:textId="77777777" w:rsidR="00F364CF" w:rsidRPr="00F364CF" w:rsidRDefault="00F364CF" w:rsidP="00F364CF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  <w:r w:rsidRPr="00F364CF">
        <w:rPr>
          <w:sz w:val="22"/>
          <w:szCs w:val="22"/>
        </w:rPr>
        <w:t>- na załączonym druku „Formularz Oferty" (Zał. Nr 1) w języku polskim, w formie pisemnej,</w:t>
      </w:r>
    </w:p>
    <w:p w14:paraId="5004DBBF" w14:textId="77777777" w:rsidR="00F364CF" w:rsidRPr="00F364CF" w:rsidRDefault="00F364CF" w:rsidP="00F364CF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  <w:r w:rsidRPr="00F364CF">
        <w:rPr>
          <w:sz w:val="22"/>
          <w:szCs w:val="22"/>
        </w:rPr>
        <w:t>na maszynie, komputerze, nieścieralnym atramentem lub długopisem,</w:t>
      </w:r>
    </w:p>
    <w:p w14:paraId="656F188F" w14:textId="77777777" w:rsidR="00F364CF" w:rsidRPr="00F364CF" w:rsidRDefault="00F364CF" w:rsidP="00F364CF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  <w:r w:rsidRPr="00F364CF">
        <w:rPr>
          <w:sz w:val="22"/>
          <w:szCs w:val="22"/>
        </w:rPr>
        <w:t>- winna być podpisana przez osobę upoważnioną,</w:t>
      </w:r>
    </w:p>
    <w:p w14:paraId="720E0E8C" w14:textId="77777777" w:rsidR="00F364CF" w:rsidRPr="00F364CF" w:rsidRDefault="00F364CF" w:rsidP="00F364CF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  <w:r w:rsidRPr="00F364CF">
        <w:rPr>
          <w:sz w:val="22"/>
          <w:szCs w:val="22"/>
        </w:rPr>
        <w:t>- opatrzona pieczątką firmową,</w:t>
      </w:r>
    </w:p>
    <w:p w14:paraId="20510094" w14:textId="77777777" w:rsidR="00F364CF" w:rsidRPr="00F364CF" w:rsidRDefault="00F364CF" w:rsidP="00F364CF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  <w:r w:rsidRPr="00F364CF">
        <w:rPr>
          <w:sz w:val="22"/>
          <w:szCs w:val="22"/>
        </w:rPr>
        <w:t>- posiadać datę sporządzenia.</w:t>
      </w:r>
    </w:p>
    <w:p w14:paraId="5E900102" w14:textId="1C12A29F" w:rsidR="00F364CF" w:rsidRPr="00F364CF" w:rsidRDefault="00C10327" w:rsidP="00F364CF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  <w:r>
        <w:rPr>
          <w:sz w:val="22"/>
          <w:szCs w:val="22"/>
        </w:rPr>
        <w:t>c)</w:t>
      </w:r>
      <w:r w:rsidR="00F364CF" w:rsidRPr="00F364CF">
        <w:rPr>
          <w:sz w:val="22"/>
          <w:szCs w:val="22"/>
        </w:rPr>
        <w:t xml:space="preserve"> W przypadku składania oferty w siedzibie zamawiającego lub pocztą na kopercie należy</w:t>
      </w:r>
    </w:p>
    <w:p w14:paraId="35F88E32" w14:textId="05946671" w:rsidR="00F364CF" w:rsidRPr="00133503" w:rsidRDefault="00F364CF" w:rsidP="00133503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  <w:r w:rsidRPr="00F364CF">
        <w:rPr>
          <w:sz w:val="22"/>
          <w:szCs w:val="22"/>
        </w:rPr>
        <w:t xml:space="preserve">nanieść napis: </w:t>
      </w:r>
      <w:r w:rsidRPr="00133503">
        <w:rPr>
          <w:sz w:val="22"/>
          <w:szCs w:val="22"/>
        </w:rPr>
        <w:t xml:space="preserve">„nie otwierać przed terminem: </w:t>
      </w:r>
      <w:r w:rsidR="00133503">
        <w:rPr>
          <w:sz w:val="22"/>
          <w:szCs w:val="22"/>
        </w:rPr>
        <w:t>25.01.2023</w:t>
      </w:r>
      <w:r w:rsidRPr="00133503">
        <w:rPr>
          <w:sz w:val="22"/>
          <w:szCs w:val="22"/>
        </w:rPr>
        <w:t xml:space="preserve"> godz. 1</w:t>
      </w:r>
      <w:r w:rsidR="00133503">
        <w:rPr>
          <w:sz w:val="22"/>
          <w:szCs w:val="22"/>
        </w:rPr>
        <w:t>0</w:t>
      </w:r>
      <w:r w:rsidRPr="00133503">
        <w:rPr>
          <w:sz w:val="22"/>
          <w:szCs w:val="22"/>
        </w:rPr>
        <w:t>.00”</w:t>
      </w:r>
    </w:p>
    <w:p w14:paraId="41C3E6B0" w14:textId="77777777" w:rsidR="00C10327" w:rsidRDefault="00C10327" w:rsidP="00C10327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  <w:r>
        <w:rPr>
          <w:sz w:val="22"/>
          <w:szCs w:val="22"/>
        </w:rPr>
        <w:t>d)</w:t>
      </w:r>
      <w:r w:rsidR="00F364CF" w:rsidRPr="00F364CF">
        <w:rPr>
          <w:sz w:val="22"/>
          <w:szCs w:val="22"/>
        </w:rPr>
        <w:t xml:space="preserve"> Cena jest jedynym kryterium oceny ofert.</w:t>
      </w:r>
    </w:p>
    <w:p w14:paraId="382A9876" w14:textId="7C14327F" w:rsidR="00133503" w:rsidRPr="00F364CF" w:rsidRDefault="00133503" w:rsidP="00133503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  <w:r w:rsidRPr="00F364CF">
        <w:rPr>
          <w:sz w:val="22"/>
          <w:szCs w:val="22"/>
        </w:rPr>
        <w:t>W celu zapewnienia porównywalności wszystkich ofert, Zamawiający zastrzega sobie</w:t>
      </w:r>
    </w:p>
    <w:p w14:paraId="6F6F4490" w14:textId="218D711C" w:rsidR="00133503" w:rsidRPr="00C10327" w:rsidRDefault="00133503" w:rsidP="00C10327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  <w:r w:rsidRPr="00F364CF">
        <w:rPr>
          <w:sz w:val="22"/>
          <w:szCs w:val="22"/>
        </w:rPr>
        <w:t>prawo do skontaktowania się z właściwymi oferentami w celu uzupełnienia lub</w:t>
      </w:r>
      <w:r w:rsidR="00C10327">
        <w:rPr>
          <w:sz w:val="22"/>
          <w:szCs w:val="22"/>
        </w:rPr>
        <w:t xml:space="preserve"> </w:t>
      </w:r>
      <w:r w:rsidRPr="00C10327">
        <w:rPr>
          <w:sz w:val="22"/>
          <w:szCs w:val="22"/>
        </w:rPr>
        <w:t>doprecyzowania ofert.</w:t>
      </w:r>
    </w:p>
    <w:p w14:paraId="77920933" w14:textId="252DAC69" w:rsidR="00133503" w:rsidRPr="00C10327" w:rsidRDefault="00133503" w:rsidP="00C10327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  <w:r w:rsidRPr="00F364CF">
        <w:rPr>
          <w:sz w:val="22"/>
          <w:szCs w:val="22"/>
        </w:rPr>
        <w:t>Zamawiający może unieważnić postępowanie na każdym jego etapie bez podania</w:t>
      </w:r>
      <w:r w:rsidR="00C10327">
        <w:rPr>
          <w:sz w:val="22"/>
          <w:szCs w:val="22"/>
        </w:rPr>
        <w:t xml:space="preserve"> </w:t>
      </w:r>
      <w:r w:rsidRPr="00C10327">
        <w:rPr>
          <w:sz w:val="22"/>
          <w:szCs w:val="22"/>
        </w:rPr>
        <w:t>uzasadnienia.</w:t>
      </w:r>
    </w:p>
    <w:p w14:paraId="67DC044E" w14:textId="39830B78" w:rsidR="00133503" w:rsidRPr="009E4E12" w:rsidRDefault="00133503" w:rsidP="009E4E12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  <w:r w:rsidRPr="00F364CF">
        <w:rPr>
          <w:sz w:val="22"/>
          <w:szCs w:val="22"/>
        </w:rPr>
        <w:t>Zamawiający może unieważnić zapytania w przypadku przekroczenia kwoty jaką</w:t>
      </w:r>
      <w:r w:rsidR="009E4E12">
        <w:rPr>
          <w:sz w:val="22"/>
          <w:szCs w:val="22"/>
        </w:rPr>
        <w:t xml:space="preserve"> </w:t>
      </w:r>
      <w:r w:rsidRPr="009E4E12">
        <w:rPr>
          <w:sz w:val="22"/>
          <w:szCs w:val="22"/>
        </w:rPr>
        <w:t>Zamawiający zamierza przeznaczyć na realizację zamówienia.</w:t>
      </w:r>
    </w:p>
    <w:p w14:paraId="7E9E2343" w14:textId="79E51873" w:rsidR="00133503" w:rsidRPr="00F364CF" w:rsidRDefault="00133503" w:rsidP="00133503">
      <w:pPr>
        <w:pStyle w:val="Akapitzlist"/>
        <w:spacing w:before="120" w:line="300" w:lineRule="auto"/>
        <w:ind w:left="680"/>
        <w:jc w:val="both"/>
        <w:rPr>
          <w:sz w:val="22"/>
          <w:szCs w:val="22"/>
        </w:rPr>
      </w:pPr>
      <w:r w:rsidRPr="00F364CF">
        <w:rPr>
          <w:sz w:val="22"/>
          <w:szCs w:val="22"/>
        </w:rPr>
        <w:t>Zamawiający zastrzega sobie prawo do odpowiedzi tylko na wybraną ofertę.</w:t>
      </w:r>
    </w:p>
    <w:p w14:paraId="73B88FD3" w14:textId="64E7E2AB" w:rsidR="00DC3298" w:rsidRPr="00DC3298" w:rsidRDefault="00DC3298" w:rsidP="00DC3298">
      <w:pPr>
        <w:spacing w:before="120" w:line="300" w:lineRule="auto"/>
        <w:jc w:val="both"/>
        <w:rPr>
          <w:b/>
          <w:bCs/>
          <w:sz w:val="22"/>
          <w:szCs w:val="22"/>
        </w:rPr>
      </w:pPr>
      <w:r w:rsidRPr="00DC3298">
        <w:rPr>
          <w:b/>
          <w:bCs/>
          <w:sz w:val="22"/>
          <w:szCs w:val="22"/>
        </w:rPr>
        <w:t xml:space="preserve">V. INFORMACJE DODATKOWE </w:t>
      </w:r>
    </w:p>
    <w:p w14:paraId="54570577" w14:textId="50035DC0" w:rsidR="00DC3298" w:rsidRPr="00DC3298" w:rsidRDefault="00DC3298" w:rsidP="00DC3298">
      <w:pPr>
        <w:spacing w:before="120" w:line="300" w:lineRule="auto"/>
        <w:jc w:val="both"/>
        <w:rPr>
          <w:sz w:val="22"/>
          <w:szCs w:val="22"/>
        </w:rPr>
      </w:pPr>
      <w:r w:rsidRPr="00DC3298">
        <w:rPr>
          <w:sz w:val="22"/>
          <w:szCs w:val="22"/>
        </w:rPr>
        <w:t>1.</w:t>
      </w:r>
      <w:r w:rsidR="00955456">
        <w:rPr>
          <w:sz w:val="22"/>
          <w:szCs w:val="22"/>
        </w:rPr>
        <w:tab/>
      </w:r>
      <w:r w:rsidRPr="00DC3298">
        <w:rPr>
          <w:sz w:val="22"/>
          <w:szCs w:val="22"/>
        </w:rPr>
        <w:t>Zamawiający przekaże Wykonawcy gotowe projekty publikacji w formie plików w wersji</w:t>
      </w:r>
      <w:r>
        <w:rPr>
          <w:sz w:val="22"/>
          <w:szCs w:val="22"/>
        </w:rPr>
        <w:t xml:space="preserve"> </w:t>
      </w:r>
      <w:r w:rsidR="00BC5C7F">
        <w:rPr>
          <w:sz w:val="22"/>
          <w:szCs w:val="22"/>
        </w:rPr>
        <w:t xml:space="preserve"> </w:t>
      </w:r>
      <w:r w:rsidR="003E792F">
        <w:rPr>
          <w:sz w:val="22"/>
          <w:szCs w:val="22"/>
        </w:rPr>
        <w:t xml:space="preserve">teksty </w:t>
      </w:r>
      <w:proofErr w:type="spellStart"/>
      <w:r w:rsidR="003E792F">
        <w:rPr>
          <w:sz w:val="22"/>
          <w:szCs w:val="22"/>
        </w:rPr>
        <w:t>word</w:t>
      </w:r>
      <w:proofErr w:type="spellEnd"/>
      <w:r w:rsidRPr="00DC3298">
        <w:rPr>
          <w:sz w:val="22"/>
          <w:szCs w:val="22"/>
        </w:rPr>
        <w:t xml:space="preserve">, </w:t>
      </w:r>
      <w:r w:rsidR="003E792F">
        <w:rPr>
          <w:sz w:val="22"/>
          <w:szCs w:val="22"/>
        </w:rPr>
        <w:t xml:space="preserve">zdjęcia jpg </w:t>
      </w:r>
      <w:r w:rsidRPr="00DC3298">
        <w:rPr>
          <w:sz w:val="22"/>
          <w:szCs w:val="22"/>
        </w:rPr>
        <w:t xml:space="preserve">przy czym pliki mogą być dostarczane od </w:t>
      </w:r>
      <w:r w:rsidR="00E20F0C">
        <w:rPr>
          <w:sz w:val="22"/>
          <w:szCs w:val="22"/>
        </w:rPr>
        <w:t>01</w:t>
      </w:r>
      <w:r w:rsidRPr="00DC3298">
        <w:rPr>
          <w:sz w:val="22"/>
          <w:szCs w:val="22"/>
        </w:rPr>
        <w:t>.0</w:t>
      </w:r>
      <w:r w:rsidR="00E20F0C">
        <w:rPr>
          <w:sz w:val="22"/>
          <w:szCs w:val="22"/>
        </w:rPr>
        <w:t>3</w:t>
      </w:r>
      <w:r w:rsidRPr="00DC3298">
        <w:rPr>
          <w:sz w:val="22"/>
          <w:szCs w:val="22"/>
        </w:rPr>
        <w:t>.202</w:t>
      </w:r>
      <w:r w:rsidR="00BC5C7F">
        <w:rPr>
          <w:sz w:val="22"/>
          <w:szCs w:val="22"/>
        </w:rPr>
        <w:t>3</w:t>
      </w:r>
      <w:r w:rsidRPr="00DC3298">
        <w:rPr>
          <w:sz w:val="22"/>
          <w:szCs w:val="22"/>
        </w:rPr>
        <w:t xml:space="preserve"> r.</w:t>
      </w:r>
    </w:p>
    <w:p w14:paraId="53C9CCC4" w14:textId="77777777" w:rsidR="00BC5C7F" w:rsidRDefault="00DC3298" w:rsidP="00DC3298">
      <w:pPr>
        <w:spacing w:before="120" w:line="300" w:lineRule="auto"/>
        <w:jc w:val="both"/>
        <w:rPr>
          <w:sz w:val="22"/>
          <w:szCs w:val="22"/>
        </w:rPr>
      </w:pPr>
      <w:r w:rsidRPr="00DC3298">
        <w:rPr>
          <w:sz w:val="22"/>
          <w:szCs w:val="22"/>
        </w:rPr>
        <w:t xml:space="preserve">2. </w:t>
      </w:r>
      <w:r w:rsidR="00955456">
        <w:rPr>
          <w:sz w:val="22"/>
          <w:szCs w:val="22"/>
        </w:rPr>
        <w:tab/>
      </w:r>
      <w:r w:rsidRPr="00DC3298">
        <w:rPr>
          <w:sz w:val="22"/>
          <w:szCs w:val="22"/>
        </w:rPr>
        <w:t>Termin wykonania usługi i dostarczenia do siedziby Zamawiającego - do 10 dni od</w:t>
      </w:r>
      <w:r w:rsidR="00955456">
        <w:rPr>
          <w:sz w:val="22"/>
          <w:szCs w:val="22"/>
        </w:rPr>
        <w:t xml:space="preserve"> </w:t>
      </w:r>
      <w:r w:rsidRPr="00DC3298">
        <w:rPr>
          <w:sz w:val="22"/>
          <w:szCs w:val="22"/>
        </w:rPr>
        <w:t>przekazania przez Zamawiającego całości materiałów do zatwierdzenia do druku.</w:t>
      </w:r>
    </w:p>
    <w:p w14:paraId="65DA85FC" w14:textId="5536A1FB" w:rsidR="00F364CF" w:rsidRPr="0010708D" w:rsidRDefault="00BC5C7F" w:rsidP="0010708D">
      <w:pPr>
        <w:spacing w:before="120" w:line="30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 </w:t>
      </w:r>
      <w:r w:rsidR="00DC3298" w:rsidRPr="00DC3298">
        <w:rPr>
          <w:sz w:val="22"/>
          <w:szCs w:val="22"/>
        </w:rPr>
        <w:t xml:space="preserve">Osoba do kontaktu: </w:t>
      </w:r>
      <w:r>
        <w:rPr>
          <w:sz w:val="22"/>
          <w:szCs w:val="22"/>
        </w:rPr>
        <w:t>Estera Możdżeń</w:t>
      </w:r>
      <w:r w:rsidR="00DC3298" w:rsidRPr="00DC3298">
        <w:rPr>
          <w:sz w:val="22"/>
          <w:szCs w:val="22"/>
        </w:rPr>
        <w:t xml:space="preserve"> tel. (18 53 100 54), e-mail: </w:t>
      </w:r>
      <w:r w:rsidR="00C10327">
        <w:rPr>
          <w:sz w:val="22"/>
          <w:szCs w:val="22"/>
        </w:rPr>
        <w:t>estera.mozdzen</w:t>
      </w:r>
      <w:r w:rsidR="00DC3298" w:rsidRPr="00DC3298">
        <w:rPr>
          <w:sz w:val="22"/>
          <w:szCs w:val="22"/>
        </w:rPr>
        <w:t>@lipnicawielka.pl</w:t>
      </w:r>
      <w:bookmarkEnd w:id="0"/>
    </w:p>
    <w:p w14:paraId="35FA64EE" w14:textId="2EEFB3BB" w:rsidR="00B6587B" w:rsidRPr="00EE0FBB" w:rsidRDefault="00B6587B" w:rsidP="00F25046">
      <w:pPr>
        <w:pStyle w:val="Akapitzlist"/>
        <w:spacing w:before="240" w:line="300" w:lineRule="auto"/>
        <w:ind w:left="0"/>
        <w:jc w:val="both"/>
        <w:rPr>
          <w:b/>
          <w:sz w:val="22"/>
          <w:szCs w:val="22"/>
        </w:rPr>
      </w:pPr>
      <w:r w:rsidRPr="00EE0FBB">
        <w:rPr>
          <w:b/>
          <w:sz w:val="22"/>
          <w:szCs w:val="22"/>
        </w:rPr>
        <w:t>VI. ZAŁĄCZNIKI</w:t>
      </w:r>
    </w:p>
    <w:p w14:paraId="61FEC93D" w14:textId="46AA13F1" w:rsidR="00B6587B" w:rsidRPr="00B6587B" w:rsidRDefault="00B6587B" w:rsidP="00EB1212">
      <w:pPr>
        <w:numPr>
          <w:ilvl w:val="0"/>
          <w:numId w:val="32"/>
        </w:numPr>
        <w:spacing w:before="120" w:line="300" w:lineRule="auto"/>
        <w:ind w:left="397" w:hanging="397"/>
        <w:jc w:val="both"/>
        <w:rPr>
          <w:sz w:val="22"/>
          <w:szCs w:val="22"/>
        </w:rPr>
      </w:pPr>
      <w:r w:rsidRPr="00B6587B">
        <w:rPr>
          <w:sz w:val="22"/>
          <w:szCs w:val="22"/>
        </w:rPr>
        <w:t xml:space="preserve">Wzór formularza </w:t>
      </w:r>
      <w:r w:rsidR="00EE0FBB">
        <w:rPr>
          <w:sz w:val="22"/>
          <w:szCs w:val="22"/>
        </w:rPr>
        <w:t>cenowego</w:t>
      </w:r>
      <w:r w:rsidRPr="00B6587B">
        <w:rPr>
          <w:sz w:val="22"/>
          <w:szCs w:val="22"/>
        </w:rPr>
        <w:t>.</w:t>
      </w:r>
    </w:p>
    <w:bookmarkEnd w:id="3"/>
    <w:p w14:paraId="52F208B2" w14:textId="3CCEDF35" w:rsidR="00F25046" w:rsidRPr="00F25046" w:rsidRDefault="00F25046" w:rsidP="00F25046">
      <w:pPr>
        <w:pStyle w:val="Akapitzlist"/>
        <w:spacing w:before="240" w:line="300" w:lineRule="auto"/>
        <w:ind w:left="0"/>
        <w:jc w:val="both"/>
        <w:rPr>
          <w:b/>
          <w:sz w:val="22"/>
          <w:szCs w:val="22"/>
        </w:rPr>
      </w:pPr>
      <w:r w:rsidRPr="00F25046">
        <w:rPr>
          <w:b/>
          <w:sz w:val="22"/>
          <w:szCs w:val="22"/>
        </w:rPr>
        <w:t>VII. OCHRONA DANYCH OSOBOWYCH</w:t>
      </w:r>
    </w:p>
    <w:p w14:paraId="2A4472B3" w14:textId="3C77EDBD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1.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informujemy, że:</w:t>
      </w:r>
    </w:p>
    <w:p w14:paraId="1EF1154C" w14:textId="15C9ED65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 xml:space="preserve">1) administratorem Pani/Pana danych osobowych jest Wójt Gminy Lipnica Wielka z siedzibą w Urzędzie Gminy Lipnica Wielka o następujących danych kontaktowych: 34-483 Lipnica Wielka 518, </w:t>
      </w:r>
      <w:hyperlink r:id="rId10" w:history="1">
        <w:r w:rsidRPr="009412DA">
          <w:rPr>
            <w:rStyle w:val="Hipercze"/>
            <w:bCs/>
            <w:sz w:val="20"/>
            <w:szCs w:val="20"/>
          </w:rPr>
          <w:t>gmina@lipnicawielka.pl</w:t>
        </w:r>
      </w:hyperlink>
      <w:r w:rsidRPr="009412DA">
        <w:rPr>
          <w:bCs/>
          <w:sz w:val="20"/>
          <w:szCs w:val="20"/>
        </w:rPr>
        <w:t>, tel. 18 26 345 95;</w:t>
      </w:r>
    </w:p>
    <w:p w14:paraId="21CAB70A" w14:textId="6C7E4E4A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2) administrator wyznaczył Inspektora Danych Osobowych, z którym można się kontaktować pod adresem e-mail: iod@lipnicawielka.pl.</w:t>
      </w:r>
    </w:p>
    <w:p w14:paraId="78DCB779" w14:textId="1994A97E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3) Pani/Pana dane osobowe przetwarzane będą na podstawie art. 6 ust. 1 lit. c RODO w celu związanym z przedmiotowym postępowaniem o udzielenie zamówienia publicznego, prowadzonym w trybie przetargu nieograniczonego.</w:t>
      </w:r>
    </w:p>
    <w:p w14:paraId="467789AE" w14:textId="15366363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4) odbiorcami Pani/Pana danych osobowych będą osoby lub podmioty, którym udostępniona zostanie dokumentacja postępowania w oparciu o art. 74 ustawy P.Z.P.</w:t>
      </w:r>
    </w:p>
    <w:p w14:paraId="72E9A143" w14:textId="38C323C1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lastRenderedPageBreak/>
        <w:t>5) Pani/Pana dane osobowe będą przechowywane, zgodnie z art. 78 ust. 1 P.Z.P. przez okres 4 lat od dnia zakończenia postępowania o udzielenie zamówienia, a jeżeli czas trwania umowy przekracza 4 lata, okres przechowywania obejmuje cały czas trwania umowy;</w:t>
      </w:r>
    </w:p>
    <w:p w14:paraId="07DC8B5E" w14:textId="6B3C3339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6) obowiązek podania przez Panią/Pana danych osobowych bezpośrednio Pani/Pana dotyczących jest wymogiem ustawowym określonym w przepisanych ustawy P.Z.P., związanym z udziałem w postępowaniu o udzielenie zamówienia publicznego.</w:t>
      </w:r>
    </w:p>
    <w:p w14:paraId="32DB4AB9" w14:textId="55D164BC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7) w odniesieniu do Pani/Pana danych osobowych decyzje nie będą podejmowane w sposób zautomatyzowany, stosownie do art. 22 RODO.</w:t>
      </w:r>
    </w:p>
    <w:p w14:paraId="21CE702E" w14:textId="25D92E37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8) posiada Pani/Pan:</w:t>
      </w:r>
    </w:p>
    <w:p w14:paraId="07B24771" w14:textId="267737D6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a) na podstawie art. 15 RODO prawo dostępu do danych osobowych Pani/Pana dotyczących 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14:paraId="5D6B6C67" w14:textId="2AEB914D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b) na podstawie art. 16 RODO prawo do sprostowania Pani/Pana danych osobowych (skorzystanie z prawa do sprostowania nie może skutkować zmianą wyniku postępowania o udzielenie zamówienia publicznego ani zmianą postanowień umowy w zakresie niezgodnym z ustawą PZP oraz nie może naruszać integralności protokołu oraz jego załączników);</w:t>
      </w:r>
    </w:p>
    <w:p w14:paraId="7D2A87A7" w14:textId="368CBC79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c) na podstawie art. 18 RODO prawo żądania od administratora ograniczenia przetwarzania danych osobowych z zastrzeżeniem okresu trwania postępowania o udzielenie zamówienia publicznego lub konkursu oraz przypadków, o których mowa w art. 18 ust. 2 RODO (prawo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członkowskiego);</w:t>
      </w:r>
    </w:p>
    <w:p w14:paraId="63A30282" w14:textId="18C7E07C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 xml:space="preserve">d) prawo do wniesienia skargi do Prezesa Urzędu Ochrony Danych Osobowych, gdy uzna Pani/Pan, że przetwarzanie danych osobowych Pani/Pana dotyczących narusza przepisy RODO;  </w:t>
      </w:r>
    </w:p>
    <w:p w14:paraId="7FA42457" w14:textId="4345A2C5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9) nie przysługuje Pani/Panu:</w:t>
      </w:r>
    </w:p>
    <w:p w14:paraId="57132C1E" w14:textId="72125172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a) w związku z art. 17 ust. 3 lit. b, d lub e RODO prawo do usunięcia danych osobowych;</w:t>
      </w:r>
    </w:p>
    <w:p w14:paraId="15906753" w14:textId="5E3BDD5A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b) prawo do przenoszenia danych osobowych, o którym mowa w art. 20 RODO;</w:t>
      </w:r>
    </w:p>
    <w:p w14:paraId="5FD88842" w14:textId="32287205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 xml:space="preserve">c) na podstawie art. 21 RODO prawo sprzeciwu, wobec przetwarzania danych osobowych, gdyż podstawą prawną przetwarzania Pani/Pana danych osobowych jest art. 6 ust. 1 lit. c RODO; </w:t>
      </w:r>
    </w:p>
    <w:p w14:paraId="39C7164F" w14:textId="44D6CBF1" w:rsidR="008924F9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10)</w:t>
      </w:r>
      <w:r w:rsidR="004927F0" w:rsidRPr="009412DA">
        <w:rPr>
          <w:bCs/>
          <w:sz w:val="20"/>
          <w:szCs w:val="20"/>
        </w:rPr>
        <w:t xml:space="preserve"> </w:t>
      </w:r>
      <w:r w:rsidRPr="009412DA">
        <w:rPr>
          <w:bCs/>
          <w:sz w:val="20"/>
          <w:szCs w:val="20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7F5AAF91" w14:textId="550E57C5" w:rsidR="00A53FD8" w:rsidRDefault="00A53FD8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</w:p>
    <w:p w14:paraId="2249F16B" w14:textId="09BF48FA" w:rsidR="00A53FD8" w:rsidRDefault="00A53FD8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</w:p>
    <w:p w14:paraId="3DD7A1E9" w14:textId="77777777" w:rsidR="00A53FD8" w:rsidRPr="00A53FD8" w:rsidRDefault="00A53FD8" w:rsidP="00A53FD8">
      <w:pPr>
        <w:pStyle w:val="Akapitzlist"/>
        <w:spacing w:before="240" w:line="300" w:lineRule="auto"/>
        <w:ind w:left="7092"/>
        <w:jc w:val="both"/>
        <w:rPr>
          <w:bCs/>
          <w:sz w:val="20"/>
          <w:szCs w:val="20"/>
        </w:rPr>
      </w:pPr>
      <w:r w:rsidRPr="00A53FD8">
        <w:rPr>
          <w:bCs/>
          <w:sz w:val="20"/>
          <w:szCs w:val="20"/>
        </w:rPr>
        <w:t xml:space="preserve">/-/ Mateusz </w:t>
      </w:r>
      <w:proofErr w:type="spellStart"/>
      <w:r w:rsidRPr="00A53FD8">
        <w:rPr>
          <w:bCs/>
          <w:sz w:val="20"/>
          <w:szCs w:val="20"/>
        </w:rPr>
        <w:t>Lichosyt</w:t>
      </w:r>
      <w:proofErr w:type="spellEnd"/>
    </w:p>
    <w:p w14:paraId="5677B848" w14:textId="77777777" w:rsidR="00A53FD8" w:rsidRDefault="00A53FD8" w:rsidP="00A53FD8">
      <w:pPr>
        <w:spacing w:before="240" w:line="300" w:lineRule="auto"/>
        <w:ind w:left="6372" w:firstLine="708"/>
        <w:jc w:val="both"/>
        <w:rPr>
          <w:bCs/>
          <w:sz w:val="20"/>
          <w:szCs w:val="20"/>
        </w:rPr>
      </w:pPr>
      <w:r w:rsidRPr="00A53FD8">
        <w:rPr>
          <w:bCs/>
          <w:sz w:val="20"/>
          <w:szCs w:val="20"/>
        </w:rPr>
        <w:t>Wójt Gminy</w:t>
      </w:r>
    </w:p>
    <w:p w14:paraId="0A5F4DA7" w14:textId="705DB864" w:rsidR="00A53FD8" w:rsidRPr="00A53FD8" w:rsidRDefault="00A53FD8" w:rsidP="00A53FD8">
      <w:pPr>
        <w:spacing w:before="240" w:line="300" w:lineRule="auto"/>
        <w:ind w:left="6372" w:firstLine="708"/>
        <w:jc w:val="both"/>
        <w:rPr>
          <w:bCs/>
          <w:sz w:val="20"/>
          <w:szCs w:val="20"/>
        </w:rPr>
      </w:pPr>
      <w:r w:rsidRPr="00A53FD8">
        <w:rPr>
          <w:bCs/>
          <w:sz w:val="20"/>
          <w:szCs w:val="20"/>
        </w:rPr>
        <w:t>Lipnica Wielka</w:t>
      </w:r>
    </w:p>
    <w:sectPr w:rsidR="00A53FD8" w:rsidRPr="00A53FD8" w:rsidSect="009412DA">
      <w:headerReference w:type="default" r:id="rId11"/>
      <w:headerReference w:type="first" r:id="rId12"/>
      <w:pgSz w:w="11906" w:h="16838"/>
      <w:pgMar w:top="1135" w:right="1418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68E26" w14:textId="77777777" w:rsidR="005B6488" w:rsidRDefault="005B6488" w:rsidP="00E46B1A">
      <w:r>
        <w:separator/>
      </w:r>
    </w:p>
  </w:endnote>
  <w:endnote w:type="continuationSeparator" w:id="0">
    <w:p w14:paraId="7DD1F694" w14:textId="77777777" w:rsidR="005B6488" w:rsidRDefault="005B6488" w:rsidP="00E46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B9597" w14:textId="77777777" w:rsidR="005B6488" w:rsidRDefault="005B6488" w:rsidP="00E46B1A">
      <w:r>
        <w:separator/>
      </w:r>
    </w:p>
  </w:footnote>
  <w:footnote w:type="continuationSeparator" w:id="0">
    <w:p w14:paraId="51632555" w14:textId="77777777" w:rsidR="005B6488" w:rsidRDefault="005B6488" w:rsidP="00E46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4FAC9" w14:textId="77777777" w:rsidR="00B31AB9" w:rsidRDefault="00B31AB9" w:rsidP="00E46B1A">
    <w:pPr>
      <w:pStyle w:val="Nagwek"/>
      <w:rPr>
        <w:lang w:val="en-US"/>
      </w:rPr>
    </w:pPr>
  </w:p>
  <w:p w14:paraId="57B12C84" w14:textId="77777777" w:rsidR="00B31AB9" w:rsidRDefault="00B31AB9" w:rsidP="00E46B1A">
    <w:pPr>
      <w:pStyle w:val="Nagwek"/>
      <w:rPr>
        <w:lang w:val="en-US"/>
      </w:rPr>
    </w:pPr>
  </w:p>
  <w:p w14:paraId="2BE888CF" w14:textId="1355A53F" w:rsidR="00E46B1A" w:rsidRPr="00E46B1A" w:rsidRDefault="00617B58" w:rsidP="00E46B1A">
    <w:pPr>
      <w:pStyle w:val="Nagwek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196EF8" wp14:editId="679AE9CC">
              <wp:simplePos x="0" y="0"/>
              <wp:positionH relativeFrom="column">
                <wp:posOffset>-6350</wp:posOffset>
              </wp:positionH>
              <wp:positionV relativeFrom="paragraph">
                <wp:posOffset>87630</wp:posOffset>
              </wp:positionV>
              <wp:extent cx="5761355" cy="0"/>
              <wp:effectExtent l="12700" t="11430" r="7620" b="762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13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6937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.5pt;margin-top:6.9pt;width:453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" strokecolor="gray [1629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C2F464" wp14:editId="6DC40E6A">
              <wp:simplePos x="0" y="0"/>
              <wp:positionH relativeFrom="column">
                <wp:posOffset>-10795</wp:posOffset>
              </wp:positionH>
              <wp:positionV relativeFrom="paragraph">
                <wp:posOffset>146050</wp:posOffset>
              </wp:positionV>
              <wp:extent cx="5765800" cy="6350"/>
              <wp:effectExtent l="8255" t="12700" r="7620" b="95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5800" cy="6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6F77D3" id="AutoShape 5" o:spid="_x0000_s1026" type="#_x0000_t32" style="position:absolute;margin-left:-.85pt;margin-top:11.5pt;width:454pt;height: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" strokecolor="gray [1629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266111" wp14:editId="1A546EBC">
              <wp:simplePos x="0" y="0"/>
              <wp:positionH relativeFrom="column">
                <wp:posOffset>-10795</wp:posOffset>
              </wp:positionH>
              <wp:positionV relativeFrom="paragraph">
                <wp:posOffset>115570</wp:posOffset>
              </wp:positionV>
              <wp:extent cx="5765800" cy="6350"/>
              <wp:effectExtent l="17780" t="10795" r="17145" b="1143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5800" cy="635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3D5E78" id="AutoShape 4" o:spid="_x0000_s1026" type="#_x0000_t32" style="position:absolute;margin-left:-.85pt;margin-top:9.1pt;width:454pt;height: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" strokecolor="gray [1629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8A373" w14:textId="7B108781" w:rsidR="00587603" w:rsidRPr="007A3873" w:rsidRDefault="00587603" w:rsidP="00587603">
    <w:pPr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 wp14:anchorId="77621F08" wp14:editId="333C1FC6">
          <wp:simplePos x="0" y="0"/>
          <wp:positionH relativeFrom="column">
            <wp:posOffset>1707515</wp:posOffset>
          </wp:positionH>
          <wp:positionV relativeFrom="paragraph">
            <wp:posOffset>75565</wp:posOffset>
          </wp:positionV>
          <wp:extent cx="981075" cy="808990"/>
          <wp:effectExtent l="0" t="0" r="9525" b="0"/>
          <wp:wrapTight wrapText="bothSides">
            <wp:wrapPolygon edited="0">
              <wp:start x="0" y="0"/>
              <wp:lineTo x="0" y="20854"/>
              <wp:lineTo x="21390" y="20854"/>
              <wp:lineTo x="21390" y="0"/>
              <wp:lineTo x="0" y="0"/>
            </wp:wrapPolygon>
          </wp:wrapTight>
          <wp:docPr id="8" name="Obraz 8" descr="papier Leader umw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pier Leader umwm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796" r="31245" b="92497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70528" behindDoc="1" locked="0" layoutInCell="1" allowOverlap="1" wp14:anchorId="0A4D7BCF" wp14:editId="03B39B03">
          <wp:simplePos x="0" y="0"/>
          <wp:positionH relativeFrom="column">
            <wp:posOffset>-45720</wp:posOffset>
          </wp:positionH>
          <wp:positionV relativeFrom="paragraph">
            <wp:posOffset>75565</wp:posOffset>
          </wp:positionV>
          <wp:extent cx="1096645" cy="749300"/>
          <wp:effectExtent l="0" t="0" r="8255" b="0"/>
          <wp:wrapThrough wrapText="bothSides">
            <wp:wrapPolygon edited="0">
              <wp:start x="0" y="0"/>
              <wp:lineTo x="0" y="20868"/>
              <wp:lineTo x="21387" y="20868"/>
              <wp:lineTo x="21387" y="0"/>
              <wp:lineTo x="0" y="0"/>
            </wp:wrapPolygon>
          </wp:wrapThrough>
          <wp:docPr id="6" name="Obraz 6" descr="U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8480" behindDoc="1" locked="0" layoutInCell="1" allowOverlap="1" wp14:anchorId="59935817" wp14:editId="52D6AEEF">
          <wp:simplePos x="0" y="0"/>
          <wp:positionH relativeFrom="column">
            <wp:posOffset>3237865</wp:posOffset>
          </wp:positionH>
          <wp:positionV relativeFrom="paragraph">
            <wp:posOffset>74930</wp:posOffset>
          </wp:positionV>
          <wp:extent cx="792480" cy="792480"/>
          <wp:effectExtent l="0" t="0" r="7620" b="7620"/>
          <wp:wrapThrough wrapText="bothSides">
            <wp:wrapPolygon edited="0">
              <wp:start x="0" y="0"/>
              <wp:lineTo x="0" y="13500"/>
              <wp:lineTo x="1558" y="17654"/>
              <wp:lineTo x="7788" y="21288"/>
              <wp:lineTo x="13500" y="21288"/>
              <wp:lineTo x="19731" y="17654"/>
              <wp:lineTo x="21288" y="13500"/>
              <wp:lineTo x="21288" y="0"/>
              <wp:lineTo x="0" y="0"/>
            </wp:wrapPolygon>
          </wp:wrapThrough>
          <wp:docPr id="5" name="Obraz 5" descr="Przyjazna Dolina Rab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zyjazna Dolina Rab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9504" behindDoc="1" locked="0" layoutInCell="1" allowOverlap="1" wp14:anchorId="04A7446C" wp14:editId="093F8944">
          <wp:simplePos x="0" y="0"/>
          <wp:positionH relativeFrom="column">
            <wp:posOffset>4548505</wp:posOffset>
          </wp:positionH>
          <wp:positionV relativeFrom="paragraph">
            <wp:posOffset>33020</wp:posOffset>
          </wp:positionV>
          <wp:extent cx="1112520" cy="786130"/>
          <wp:effectExtent l="0" t="0" r="0" b="0"/>
          <wp:wrapThrough wrapText="bothSides">
            <wp:wrapPolygon edited="0">
              <wp:start x="0" y="0"/>
              <wp:lineTo x="0" y="20937"/>
              <wp:lineTo x="21082" y="20937"/>
              <wp:lineTo x="21082" y="0"/>
              <wp:lineTo x="0" y="0"/>
            </wp:wrapPolygon>
          </wp:wrapThrough>
          <wp:docPr id="4" name="Obraz 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78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3873">
      <w:rPr>
        <w:sz w:val="16"/>
        <w:szCs w:val="16"/>
      </w:rPr>
      <w:t xml:space="preserve">                   </w:t>
    </w:r>
  </w:p>
  <w:p w14:paraId="20A33FCE" w14:textId="77777777" w:rsidR="00587603" w:rsidRPr="007A3873" w:rsidRDefault="00587603" w:rsidP="00587603">
    <w:pPr>
      <w:tabs>
        <w:tab w:val="left" w:pos="8244"/>
      </w:tabs>
      <w:rPr>
        <w:sz w:val="18"/>
        <w:szCs w:val="18"/>
      </w:rPr>
    </w:pPr>
    <w:r>
      <w:rPr>
        <w:sz w:val="18"/>
        <w:szCs w:val="18"/>
      </w:rPr>
      <w:tab/>
    </w:r>
  </w:p>
  <w:p w14:paraId="31D39130" w14:textId="77777777" w:rsidR="00587603" w:rsidRPr="007A3873" w:rsidRDefault="00587603" w:rsidP="00587603">
    <w:pPr>
      <w:rPr>
        <w:sz w:val="18"/>
        <w:szCs w:val="18"/>
      </w:rPr>
    </w:pPr>
    <w:r>
      <w:rPr>
        <w:sz w:val="18"/>
        <w:szCs w:val="18"/>
      </w:rPr>
      <w:tab/>
    </w:r>
  </w:p>
  <w:p w14:paraId="1C759FA1" w14:textId="77777777" w:rsidR="00587603" w:rsidRPr="007A3873" w:rsidRDefault="00587603" w:rsidP="00587603">
    <w:pPr>
      <w:rPr>
        <w:rFonts w:ascii="Arial" w:hAnsi="Arial" w:cs="Arial"/>
        <w:sz w:val="18"/>
        <w:szCs w:val="18"/>
      </w:rPr>
    </w:pPr>
  </w:p>
  <w:p w14:paraId="6580BFC3" w14:textId="52349B31" w:rsidR="00B66E3A" w:rsidRDefault="00B66E3A" w:rsidP="00B66E3A">
    <w:pPr>
      <w:pStyle w:val="Nagwek"/>
      <w:rPr>
        <w:b/>
      </w:rPr>
    </w:pPr>
  </w:p>
  <w:p w14:paraId="29D6EDB1" w14:textId="448D9F4F" w:rsidR="00B66E3A" w:rsidRDefault="00B66E3A" w:rsidP="00587603">
    <w:pPr>
      <w:pStyle w:val="Domylnie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2E13"/>
    <w:multiLevelType w:val="hybridMultilevel"/>
    <w:tmpl w:val="B47C828E"/>
    <w:lvl w:ilvl="0" w:tplc="1F76465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B75FC"/>
    <w:multiLevelType w:val="hybridMultilevel"/>
    <w:tmpl w:val="2CE00B98"/>
    <w:lvl w:ilvl="0" w:tplc="0415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" w15:restartNumberingAfterBreak="0">
    <w:nsid w:val="048813A5"/>
    <w:multiLevelType w:val="hybridMultilevel"/>
    <w:tmpl w:val="50705744"/>
    <w:lvl w:ilvl="0" w:tplc="0415000F">
      <w:start w:val="1"/>
      <w:numFmt w:val="decimal"/>
      <w:lvlText w:val="%1.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05F072C9"/>
    <w:multiLevelType w:val="hybridMultilevel"/>
    <w:tmpl w:val="DD8CCE54"/>
    <w:lvl w:ilvl="0" w:tplc="9BDE13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56BF4"/>
    <w:multiLevelType w:val="hybridMultilevel"/>
    <w:tmpl w:val="5FB05998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E2173"/>
    <w:multiLevelType w:val="hybridMultilevel"/>
    <w:tmpl w:val="ED26542A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BB2B2C"/>
    <w:multiLevelType w:val="hybridMultilevel"/>
    <w:tmpl w:val="DD8CD5E6"/>
    <w:lvl w:ilvl="0" w:tplc="B6F8D83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E5FEC"/>
    <w:multiLevelType w:val="hybridMultilevel"/>
    <w:tmpl w:val="DE5611CA"/>
    <w:lvl w:ilvl="0" w:tplc="CFC8A8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3E15D7"/>
    <w:multiLevelType w:val="hybridMultilevel"/>
    <w:tmpl w:val="334EACC8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D49A6"/>
    <w:multiLevelType w:val="hybridMultilevel"/>
    <w:tmpl w:val="6AACB658"/>
    <w:lvl w:ilvl="0" w:tplc="9BDE1372">
      <w:start w:val="1"/>
      <w:numFmt w:val="bullet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E70C49"/>
    <w:multiLevelType w:val="hybridMultilevel"/>
    <w:tmpl w:val="1C06657C"/>
    <w:lvl w:ilvl="0" w:tplc="A6EE83A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F1962"/>
    <w:multiLevelType w:val="hybridMultilevel"/>
    <w:tmpl w:val="E168D660"/>
    <w:lvl w:ilvl="0" w:tplc="D4DA6F6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1C3672"/>
    <w:multiLevelType w:val="hybridMultilevel"/>
    <w:tmpl w:val="E53A7906"/>
    <w:lvl w:ilvl="0" w:tplc="F656C1B6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AF4F5C"/>
    <w:multiLevelType w:val="hybridMultilevel"/>
    <w:tmpl w:val="7C34346A"/>
    <w:name w:val="WW8Num1"/>
    <w:lvl w:ilvl="0" w:tplc="C26C3ADA">
      <w:start w:val="1"/>
      <w:numFmt w:val="decimal"/>
      <w:lvlText w:val="%1."/>
      <w:lvlJc w:val="center"/>
      <w:pPr>
        <w:tabs>
          <w:tab w:val="num" w:pos="397"/>
        </w:tabs>
        <w:ind w:left="397" w:hanging="10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BDB648F"/>
    <w:multiLevelType w:val="hybridMultilevel"/>
    <w:tmpl w:val="35824508"/>
    <w:lvl w:ilvl="0" w:tplc="8E12C6E2">
      <w:start w:val="1"/>
      <w:numFmt w:val="upperRoman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797AA3"/>
    <w:multiLevelType w:val="hybridMultilevel"/>
    <w:tmpl w:val="06B25134"/>
    <w:lvl w:ilvl="0" w:tplc="2B54A0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7F0BA3"/>
    <w:multiLevelType w:val="hybridMultilevel"/>
    <w:tmpl w:val="2508E582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FD7289"/>
    <w:multiLevelType w:val="hybridMultilevel"/>
    <w:tmpl w:val="803636E4"/>
    <w:lvl w:ilvl="0" w:tplc="3CC49A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FE01E4"/>
    <w:multiLevelType w:val="hybridMultilevel"/>
    <w:tmpl w:val="4920CB4C"/>
    <w:lvl w:ilvl="0" w:tplc="77428770">
      <w:start w:val="5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363041"/>
    <w:multiLevelType w:val="hybridMultilevel"/>
    <w:tmpl w:val="B73C03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E206EB"/>
    <w:multiLevelType w:val="hybridMultilevel"/>
    <w:tmpl w:val="509039C2"/>
    <w:lvl w:ilvl="0" w:tplc="38080E24">
      <w:start w:val="1"/>
      <w:numFmt w:val="lowerLetter"/>
      <w:lvlText w:val="%1)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682135"/>
    <w:multiLevelType w:val="hybridMultilevel"/>
    <w:tmpl w:val="7438F44E"/>
    <w:lvl w:ilvl="0" w:tplc="1C16DA2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342546"/>
    <w:multiLevelType w:val="hybridMultilevel"/>
    <w:tmpl w:val="E2BE25C4"/>
    <w:lvl w:ilvl="0" w:tplc="E59C41F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 w:tplc="D2AE1A18">
      <w:start w:val="1"/>
      <w:numFmt w:val="lowerLetter"/>
      <w:lvlText w:val="%2)"/>
      <w:lvlJc w:val="left"/>
      <w:pPr>
        <w:tabs>
          <w:tab w:val="num" w:pos="680"/>
        </w:tabs>
        <w:ind w:left="680" w:hanging="283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77C57DD"/>
    <w:multiLevelType w:val="hybridMultilevel"/>
    <w:tmpl w:val="3C8C1194"/>
    <w:lvl w:ilvl="0" w:tplc="19FC37F8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16"/>
        <w:szCs w:val="16"/>
      </w:rPr>
    </w:lvl>
    <w:lvl w:ilvl="1" w:tplc="A6EE83A0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eastAsia="Times New Roman" w:hAnsi="Times New Roman" w:cs="Times New Roman" w:hint="default"/>
        <w:sz w:val="16"/>
        <w:szCs w:val="16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7D532B6"/>
    <w:multiLevelType w:val="hybridMultilevel"/>
    <w:tmpl w:val="4B7A0AF0"/>
    <w:lvl w:ilvl="0" w:tplc="0C72C83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  <w:b/>
        <w:sz w:val="28"/>
        <w:szCs w:val="28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8BF3882"/>
    <w:multiLevelType w:val="hybridMultilevel"/>
    <w:tmpl w:val="60667CC2"/>
    <w:lvl w:ilvl="0" w:tplc="A44466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A9D489C"/>
    <w:multiLevelType w:val="hybridMultilevel"/>
    <w:tmpl w:val="6128BC4E"/>
    <w:lvl w:ilvl="0" w:tplc="1F764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515C99"/>
    <w:multiLevelType w:val="hybridMultilevel"/>
    <w:tmpl w:val="3E3AC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BB0D53"/>
    <w:multiLevelType w:val="hybridMultilevel"/>
    <w:tmpl w:val="CD7A5A18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0C342CE"/>
    <w:multiLevelType w:val="hybridMultilevel"/>
    <w:tmpl w:val="59A2262A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7BE152B"/>
    <w:multiLevelType w:val="hybridMultilevel"/>
    <w:tmpl w:val="B404A94E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C2472A"/>
    <w:multiLevelType w:val="hybridMultilevel"/>
    <w:tmpl w:val="A16060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8F745C"/>
    <w:multiLevelType w:val="hybridMultilevel"/>
    <w:tmpl w:val="65387626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0D1C62"/>
    <w:multiLevelType w:val="hybridMultilevel"/>
    <w:tmpl w:val="01B27E52"/>
    <w:lvl w:ilvl="0" w:tplc="3CC49A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874ED3"/>
    <w:multiLevelType w:val="hybridMultilevel"/>
    <w:tmpl w:val="91A860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A53CB6"/>
    <w:multiLevelType w:val="hybridMultilevel"/>
    <w:tmpl w:val="97F05E14"/>
    <w:lvl w:ilvl="0" w:tplc="7B6C3F52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C326BD"/>
    <w:multiLevelType w:val="hybridMultilevel"/>
    <w:tmpl w:val="C440542A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9C0893"/>
    <w:multiLevelType w:val="multilevel"/>
    <w:tmpl w:val="5936E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AAC35E0"/>
    <w:multiLevelType w:val="hybridMultilevel"/>
    <w:tmpl w:val="6D1E7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713043"/>
    <w:multiLevelType w:val="hybridMultilevel"/>
    <w:tmpl w:val="5EC8ABC4"/>
    <w:lvl w:ilvl="0" w:tplc="7CC28E2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4D3CAB"/>
    <w:multiLevelType w:val="multilevel"/>
    <w:tmpl w:val="5EEE3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6965A19"/>
    <w:multiLevelType w:val="hybridMultilevel"/>
    <w:tmpl w:val="6C6E4B9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7ED3A82"/>
    <w:multiLevelType w:val="hybridMultilevel"/>
    <w:tmpl w:val="91503CAC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F653B7E"/>
    <w:multiLevelType w:val="hybridMultilevel"/>
    <w:tmpl w:val="FC40DF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1C5F1C"/>
    <w:multiLevelType w:val="hybridMultilevel"/>
    <w:tmpl w:val="00BA36F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F70BDC"/>
    <w:multiLevelType w:val="hybridMultilevel"/>
    <w:tmpl w:val="4C26A3A2"/>
    <w:lvl w:ilvl="0" w:tplc="04150017">
      <w:start w:val="1"/>
      <w:numFmt w:val="lowerLetter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6" w15:restartNumberingAfterBreak="0">
    <w:nsid w:val="7623749C"/>
    <w:multiLevelType w:val="hybridMultilevel"/>
    <w:tmpl w:val="9370D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2541C0"/>
    <w:multiLevelType w:val="hybridMultilevel"/>
    <w:tmpl w:val="CE4CD6DE"/>
    <w:lvl w:ilvl="0" w:tplc="A596DAE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195684"/>
    <w:multiLevelType w:val="hybridMultilevel"/>
    <w:tmpl w:val="A62EA6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912477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364400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68618643">
    <w:abstractNumId w:val="0"/>
  </w:num>
  <w:num w:numId="4" w16cid:durableId="1889560369">
    <w:abstractNumId w:val="26"/>
  </w:num>
  <w:num w:numId="5" w16cid:durableId="652297858">
    <w:abstractNumId w:val="47"/>
  </w:num>
  <w:num w:numId="6" w16cid:durableId="326248216">
    <w:abstractNumId w:val="17"/>
  </w:num>
  <w:num w:numId="7" w16cid:durableId="268660937">
    <w:abstractNumId w:val="33"/>
  </w:num>
  <w:num w:numId="8" w16cid:durableId="1327132940">
    <w:abstractNumId w:val="24"/>
  </w:num>
  <w:num w:numId="9" w16cid:durableId="641346568">
    <w:abstractNumId w:val="30"/>
  </w:num>
  <w:num w:numId="10" w16cid:durableId="1300528345">
    <w:abstractNumId w:val="32"/>
  </w:num>
  <w:num w:numId="11" w16cid:durableId="1285846249">
    <w:abstractNumId w:val="4"/>
  </w:num>
  <w:num w:numId="12" w16cid:durableId="54529105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6738547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38618460">
    <w:abstractNumId w:val="13"/>
  </w:num>
  <w:num w:numId="15" w16cid:durableId="1625576298">
    <w:abstractNumId w:val="28"/>
  </w:num>
  <w:num w:numId="16" w16cid:durableId="1377661422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6418675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82482135">
    <w:abstractNumId w:val="12"/>
  </w:num>
  <w:num w:numId="19" w16cid:durableId="2042895802">
    <w:abstractNumId w:val="22"/>
  </w:num>
  <w:num w:numId="20" w16cid:durableId="318534803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95125997">
    <w:abstractNumId w:val="23"/>
  </w:num>
  <w:num w:numId="22" w16cid:durableId="1604652354">
    <w:abstractNumId w:val="10"/>
  </w:num>
  <w:num w:numId="23" w16cid:durableId="13916878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8489587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47002005">
    <w:abstractNumId w:val="8"/>
  </w:num>
  <w:num w:numId="26" w16cid:durableId="427385630">
    <w:abstractNumId w:val="36"/>
  </w:num>
  <w:num w:numId="27" w16cid:durableId="2060283399">
    <w:abstractNumId w:val="46"/>
  </w:num>
  <w:num w:numId="28" w16cid:durableId="1750882194">
    <w:abstractNumId w:val="21"/>
  </w:num>
  <w:num w:numId="29" w16cid:durableId="1860197171">
    <w:abstractNumId w:val="34"/>
  </w:num>
  <w:num w:numId="30" w16cid:durableId="1515993102">
    <w:abstractNumId w:val="2"/>
  </w:num>
  <w:num w:numId="31" w16cid:durableId="404692597">
    <w:abstractNumId w:val="20"/>
  </w:num>
  <w:num w:numId="32" w16cid:durableId="1184394691">
    <w:abstractNumId w:val="27"/>
  </w:num>
  <w:num w:numId="33" w16cid:durableId="1570386950">
    <w:abstractNumId w:val="18"/>
  </w:num>
  <w:num w:numId="34" w16cid:durableId="1332293660">
    <w:abstractNumId w:val="16"/>
  </w:num>
  <w:num w:numId="35" w16cid:durableId="886145013">
    <w:abstractNumId w:val="44"/>
  </w:num>
  <w:num w:numId="36" w16cid:durableId="860894786">
    <w:abstractNumId w:val="35"/>
  </w:num>
  <w:num w:numId="37" w16cid:durableId="846595235">
    <w:abstractNumId w:val="19"/>
  </w:num>
  <w:num w:numId="38" w16cid:durableId="962032011">
    <w:abstractNumId w:val="6"/>
  </w:num>
  <w:num w:numId="39" w16cid:durableId="399790525">
    <w:abstractNumId w:val="41"/>
  </w:num>
  <w:num w:numId="40" w16cid:durableId="1341422167">
    <w:abstractNumId w:val="11"/>
  </w:num>
  <w:num w:numId="41" w16cid:durableId="4282906">
    <w:abstractNumId w:val="31"/>
  </w:num>
  <w:num w:numId="42" w16cid:durableId="2074351496">
    <w:abstractNumId w:val="45"/>
  </w:num>
  <w:num w:numId="43" w16cid:durableId="1727028769">
    <w:abstractNumId w:val="48"/>
  </w:num>
  <w:num w:numId="44" w16cid:durableId="1343823205">
    <w:abstractNumId w:val="15"/>
  </w:num>
  <w:num w:numId="45" w16cid:durableId="424376152">
    <w:abstractNumId w:val="39"/>
  </w:num>
  <w:num w:numId="46" w16cid:durableId="1552231467">
    <w:abstractNumId w:val="43"/>
  </w:num>
  <w:num w:numId="47" w16cid:durableId="1118916913">
    <w:abstractNumId w:val="25"/>
  </w:num>
  <w:num w:numId="48" w16cid:durableId="2061129585">
    <w:abstractNumId w:val="37"/>
  </w:num>
  <w:num w:numId="49" w16cid:durableId="834955034">
    <w:abstractNumId w:val="38"/>
  </w:num>
  <w:num w:numId="50" w16cid:durableId="128604230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90B"/>
    <w:rsid w:val="00003312"/>
    <w:rsid w:val="00005B97"/>
    <w:rsid w:val="00007422"/>
    <w:rsid w:val="00010AF6"/>
    <w:rsid w:val="00012539"/>
    <w:rsid w:val="0001422E"/>
    <w:rsid w:val="00014D97"/>
    <w:rsid w:val="00016786"/>
    <w:rsid w:val="00037B87"/>
    <w:rsid w:val="000467F1"/>
    <w:rsid w:val="000557CA"/>
    <w:rsid w:val="000571DA"/>
    <w:rsid w:val="000608CF"/>
    <w:rsid w:val="00067844"/>
    <w:rsid w:val="000818E6"/>
    <w:rsid w:val="000832FD"/>
    <w:rsid w:val="00084B2D"/>
    <w:rsid w:val="00090471"/>
    <w:rsid w:val="000955BF"/>
    <w:rsid w:val="0009781E"/>
    <w:rsid w:val="000A0116"/>
    <w:rsid w:val="000B4D1C"/>
    <w:rsid w:val="000B5182"/>
    <w:rsid w:val="000B67A9"/>
    <w:rsid w:val="000C466F"/>
    <w:rsid w:val="000C6AAF"/>
    <w:rsid w:val="000C789D"/>
    <w:rsid w:val="000C7CC5"/>
    <w:rsid w:val="000D0EC9"/>
    <w:rsid w:val="000D46C9"/>
    <w:rsid w:val="000D4A9C"/>
    <w:rsid w:val="000D6785"/>
    <w:rsid w:val="000E089A"/>
    <w:rsid w:val="000E1422"/>
    <w:rsid w:val="000F34D2"/>
    <w:rsid w:val="00103956"/>
    <w:rsid w:val="001040B5"/>
    <w:rsid w:val="001048F4"/>
    <w:rsid w:val="0010708D"/>
    <w:rsid w:val="00126D6E"/>
    <w:rsid w:val="00126FE2"/>
    <w:rsid w:val="0013159F"/>
    <w:rsid w:val="00133503"/>
    <w:rsid w:val="00141923"/>
    <w:rsid w:val="00144E0F"/>
    <w:rsid w:val="00144E15"/>
    <w:rsid w:val="00150E6D"/>
    <w:rsid w:val="00154E74"/>
    <w:rsid w:val="00155A0C"/>
    <w:rsid w:val="00156A42"/>
    <w:rsid w:val="00164A19"/>
    <w:rsid w:val="00164C6E"/>
    <w:rsid w:val="0016692D"/>
    <w:rsid w:val="00175D97"/>
    <w:rsid w:val="0017795C"/>
    <w:rsid w:val="001829F1"/>
    <w:rsid w:val="001869B8"/>
    <w:rsid w:val="001872B7"/>
    <w:rsid w:val="0018750D"/>
    <w:rsid w:val="00191569"/>
    <w:rsid w:val="001941FA"/>
    <w:rsid w:val="0019507B"/>
    <w:rsid w:val="00196234"/>
    <w:rsid w:val="00196426"/>
    <w:rsid w:val="001A3530"/>
    <w:rsid w:val="001B1DFF"/>
    <w:rsid w:val="001B52C5"/>
    <w:rsid w:val="001B6A50"/>
    <w:rsid w:val="001C5E33"/>
    <w:rsid w:val="001D113F"/>
    <w:rsid w:val="001D380F"/>
    <w:rsid w:val="001D59C1"/>
    <w:rsid w:val="001D7BC6"/>
    <w:rsid w:val="001E4E70"/>
    <w:rsid w:val="001F734A"/>
    <w:rsid w:val="001F78D1"/>
    <w:rsid w:val="001F7C7B"/>
    <w:rsid w:val="0020064E"/>
    <w:rsid w:val="00201299"/>
    <w:rsid w:val="00203C42"/>
    <w:rsid w:val="002109A6"/>
    <w:rsid w:val="002122B4"/>
    <w:rsid w:val="0021265B"/>
    <w:rsid w:val="00213AFC"/>
    <w:rsid w:val="00222823"/>
    <w:rsid w:val="00233BD8"/>
    <w:rsid w:val="002359B0"/>
    <w:rsid w:val="00236FD8"/>
    <w:rsid w:val="00242A22"/>
    <w:rsid w:val="00242E9B"/>
    <w:rsid w:val="00245435"/>
    <w:rsid w:val="00262BA2"/>
    <w:rsid w:val="002637C1"/>
    <w:rsid w:val="002641FE"/>
    <w:rsid w:val="00264860"/>
    <w:rsid w:val="00272609"/>
    <w:rsid w:val="00274663"/>
    <w:rsid w:val="0028001C"/>
    <w:rsid w:val="00280781"/>
    <w:rsid w:val="00280C87"/>
    <w:rsid w:val="00280CBB"/>
    <w:rsid w:val="00284BF6"/>
    <w:rsid w:val="00284C76"/>
    <w:rsid w:val="00292D5E"/>
    <w:rsid w:val="002A3088"/>
    <w:rsid w:val="002A7DCA"/>
    <w:rsid w:val="002B5F3E"/>
    <w:rsid w:val="002C168D"/>
    <w:rsid w:val="002C1AE6"/>
    <w:rsid w:val="002D3685"/>
    <w:rsid w:val="002D36CA"/>
    <w:rsid w:val="002E0C41"/>
    <w:rsid w:val="002E2539"/>
    <w:rsid w:val="002E4D37"/>
    <w:rsid w:val="002E5CC5"/>
    <w:rsid w:val="0030056E"/>
    <w:rsid w:val="00304450"/>
    <w:rsid w:val="003058AB"/>
    <w:rsid w:val="00305E00"/>
    <w:rsid w:val="00311061"/>
    <w:rsid w:val="00320A06"/>
    <w:rsid w:val="0035333E"/>
    <w:rsid w:val="00377A7D"/>
    <w:rsid w:val="00381507"/>
    <w:rsid w:val="00381555"/>
    <w:rsid w:val="00390CE8"/>
    <w:rsid w:val="0039307C"/>
    <w:rsid w:val="00397D6C"/>
    <w:rsid w:val="003A3BA2"/>
    <w:rsid w:val="003B0802"/>
    <w:rsid w:val="003B0D4D"/>
    <w:rsid w:val="003C3502"/>
    <w:rsid w:val="003C7342"/>
    <w:rsid w:val="003D405C"/>
    <w:rsid w:val="003E1614"/>
    <w:rsid w:val="003E2796"/>
    <w:rsid w:val="003E3552"/>
    <w:rsid w:val="003E5F77"/>
    <w:rsid w:val="003E792F"/>
    <w:rsid w:val="003F1591"/>
    <w:rsid w:val="003F1D2D"/>
    <w:rsid w:val="00405B7B"/>
    <w:rsid w:val="004065D0"/>
    <w:rsid w:val="00407C85"/>
    <w:rsid w:val="00412E79"/>
    <w:rsid w:val="00415109"/>
    <w:rsid w:val="0041610D"/>
    <w:rsid w:val="00416891"/>
    <w:rsid w:val="00416CCE"/>
    <w:rsid w:val="00421A0D"/>
    <w:rsid w:val="00434CDD"/>
    <w:rsid w:val="00441C40"/>
    <w:rsid w:val="00443773"/>
    <w:rsid w:val="00444896"/>
    <w:rsid w:val="00447AE3"/>
    <w:rsid w:val="00452FAA"/>
    <w:rsid w:val="00454855"/>
    <w:rsid w:val="0045722B"/>
    <w:rsid w:val="00464461"/>
    <w:rsid w:val="00465ACA"/>
    <w:rsid w:val="00465B69"/>
    <w:rsid w:val="00470D86"/>
    <w:rsid w:val="0047302D"/>
    <w:rsid w:val="0047315B"/>
    <w:rsid w:val="0047486F"/>
    <w:rsid w:val="004766E8"/>
    <w:rsid w:val="00480352"/>
    <w:rsid w:val="00483673"/>
    <w:rsid w:val="00485560"/>
    <w:rsid w:val="00486A29"/>
    <w:rsid w:val="00491E9A"/>
    <w:rsid w:val="004927F0"/>
    <w:rsid w:val="004A6EF1"/>
    <w:rsid w:val="004B41E6"/>
    <w:rsid w:val="004C1A48"/>
    <w:rsid w:val="004D115F"/>
    <w:rsid w:val="004D78C2"/>
    <w:rsid w:val="004E1AF0"/>
    <w:rsid w:val="004E290B"/>
    <w:rsid w:val="004E32BF"/>
    <w:rsid w:val="004E4E3A"/>
    <w:rsid w:val="004F78A1"/>
    <w:rsid w:val="00502BF0"/>
    <w:rsid w:val="00511195"/>
    <w:rsid w:val="005143E6"/>
    <w:rsid w:val="00514E6E"/>
    <w:rsid w:val="005178BF"/>
    <w:rsid w:val="00522220"/>
    <w:rsid w:val="0052455B"/>
    <w:rsid w:val="00545AA8"/>
    <w:rsid w:val="005460D0"/>
    <w:rsid w:val="005514B3"/>
    <w:rsid w:val="00556112"/>
    <w:rsid w:val="005569A0"/>
    <w:rsid w:val="00560E92"/>
    <w:rsid w:val="00563C3F"/>
    <w:rsid w:val="005720F2"/>
    <w:rsid w:val="005745A3"/>
    <w:rsid w:val="005758E5"/>
    <w:rsid w:val="00575C1C"/>
    <w:rsid w:val="00587603"/>
    <w:rsid w:val="00591D93"/>
    <w:rsid w:val="005944B8"/>
    <w:rsid w:val="005A7857"/>
    <w:rsid w:val="005B05FF"/>
    <w:rsid w:val="005B61EB"/>
    <w:rsid w:val="005B6488"/>
    <w:rsid w:val="005C0868"/>
    <w:rsid w:val="005C20AE"/>
    <w:rsid w:val="005F2903"/>
    <w:rsid w:val="005F460B"/>
    <w:rsid w:val="00600999"/>
    <w:rsid w:val="0060304D"/>
    <w:rsid w:val="00606BE7"/>
    <w:rsid w:val="00611F51"/>
    <w:rsid w:val="006135C4"/>
    <w:rsid w:val="00614397"/>
    <w:rsid w:val="00615DED"/>
    <w:rsid w:val="006168AC"/>
    <w:rsid w:val="00617118"/>
    <w:rsid w:val="00617B58"/>
    <w:rsid w:val="00621F30"/>
    <w:rsid w:val="00623610"/>
    <w:rsid w:val="00624D55"/>
    <w:rsid w:val="00632856"/>
    <w:rsid w:val="006348C3"/>
    <w:rsid w:val="00634CE0"/>
    <w:rsid w:val="0064518B"/>
    <w:rsid w:val="00651A73"/>
    <w:rsid w:val="006523E7"/>
    <w:rsid w:val="00661D2E"/>
    <w:rsid w:val="00662113"/>
    <w:rsid w:val="006632A3"/>
    <w:rsid w:val="00667004"/>
    <w:rsid w:val="006737C7"/>
    <w:rsid w:val="006752A8"/>
    <w:rsid w:val="006766FC"/>
    <w:rsid w:val="00677CDA"/>
    <w:rsid w:val="00686320"/>
    <w:rsid w:val="00686542"/>
    <w:rsid w:val="006867A2"/>
    <w:rsid w:val="00690883"/>
    <w:rsid w:val="00695CA7"/>
    <w:rsid w:val="006A68B8"/>
    <w:rsid w:val="006A792E"/>
    <w:rsid w:val="006B2D06"/>
    <w:rsid w:val="006B334D"/>
    <w:rsid w:val="006B50EB"/>
    <w:rsid w:val="006B6ACD"/>
    <w:rsid w:val="006C578C"/>
    <w:rsid w:val="006E308B"/>
    <w:rsid w:val="006F05F7"/>
    <w:rsid w:val="006F70E3"/>
    <w:rsid w:val="00700676"/>
    <w:rsid w:val="00701C12"/>
    <w:rsid w:val="00701D60"/>
    <w:rsid w:val="00703024"/>
    <w:rsid w:val="007034A0"/>
    <w:rsid w:val="00704484"/>
    <w:rsid w:val="00712F73"/>
    <w:rsid w:val="00713BA6"/>
    <w:rsid w:val="0072713F"/>
    <w:rsid w:val="0073036F"/>
    <w:rsid w:val="00732960"/>
    <w:rsid w:val="00740B9E"/>
    <w:rsid w:val="0074185E"/>
    <w:rsid w:val="00743CED"/>
    <w:rsid w:val="0074776C"/>
    <w:rsid w:val="00747B26"/>
    <w:rsid w:val="00747DCF"/>
    <w:rsid w:val="00775FB6"/>
    <w:rsid w:val="007761D5"/>
    <w:rsid w:val="00777A9A"/>
    <w:rsid w:val="007818B8"/>
    <w:rsid w:val="00792407"/>
    <w:rsid w:val="007969EF"/>
    <w:rsid w:val="00797B12"/>
    <w:rsid w:val="007A732D"/>
    <w:rsid w:val="007A7D5C"/>
    <w:rsid w:val="007C180F"/>
    <w:rsid w:val="007C400D"/>
    <w:rsid w:val="007C4369"/>
    <w:rsid w:val="007C4BFE"/>
    <w:rsid w:val="007C78E0"/>
    <w:rsid w:val="007D1FD5"/>
    <w:rsid w:val="007D255E"/>
    <w:rsid w:val="007D2AAE"/>
    <w:rsid w:val="007D5A35"/>
    <w:rsid w:val="007D6755"/>
    <w:rsid w:val="007E04AE"/>
    <w:rsid w:val="007E2955"/>
    <w:rsid w:val="007E471D"/>
    <w:rsid w:val="007E5208"/>
    <w:rsid w:val="007E7CA0"/>
    <w:rsid w:val="007F73CD"/>
    <w:rsid w:val="00802041"/>
    <w:rsid w:val="008020AF"/>
    <w:rsid w:val="008073EB"/>
    <w:rsid w:val="00821C61"/>
    <w:rsid w:val="00822E3B"/>
    <w:rsid w:val="00831A9F"/>
    <w:rsid w:val="00836EFA"/>
    <w:rsid w:val="00841895"/>
    <w:rsid w:val="00842F58"/>
    <w:rsid w:val="00847DCC"/>
    <w:rsid w:val="00851B3B"/>
    <w:rsid w:val="00856931"/>
    <w:rsid w:val="008577F4"/>
    <w:rsid w:val="00867EC1"/>
    <w:rsid w:val="00873AD3"/>
    <w:rsid w:val="00880731"/>
    <w:rsid w:val="008839D4"/>
    <w:rsid w:val="00885B00"/>
    <w:rsid w:val="008924F9"/>
    <w:rsid w:val="008956F5"/>
    <w:rsid w:val="00897AEC"/>
    <w:rsid w:val="008A2147"/>
    <w:rsid w:val="008A5C01"/>
    <w:rsid w:val="008B661B"/>
    <w:rsid w:val="008B6BAE"/>
    <w:rsid w:val="008B6E0B"/>
    <w:rsid w:val="008C7A5D"/>
    <w:rsid w:val="008D05AA"/>
    <w:rsid w:val="008D6B5C"/>
    <w:rsid w:val="008D7DD7"/>
    <w:rsid w:val="008E17E4"/>
    <w:rsid w:val="008E37F8"/>
    <w:rsid w:val="008E646D"/>
    <w:rsid w:val="008F0179"/>
    <w:rsid w:val="008F422C"/>
    <w:rsid w:val="008F6EF4"/>
    <w:rsid w:val="00907BA3"/>
    <w:rsid w:val="009111EB"/>
    <w:rsid w:val="009141EA"/>
    <w:rsid w:val="00921FE6"/>
    <w:rsid w:val="00924563"/>
    <w:rsid w:val="00926E0A"/>
    <w:rsid w:val="009271B2"/>
    <w:rsid w:val="009303A3"/>
    <w:rsid w:val="009339BE"/>
    <w:rsid w:val="00935999"/>
    <w:rsid w:val="009412DA"/>
    <w:rsid w:val="00943ABB"/>
    <w:rsid w:val="009501F8"/>
    <w:rsid w:val="0095189A"/>
    <w:rsid w:val="00951F24"/>
    <w:rsid w:val="00955456"/>
    <w:rsid w:val="00964A35"/>
    <w:rsid w:val="00964ED6"/>
    <w:rsid w:val="00971ED4"/>
    <w:rsid w:val="009766C6"/>
    <w:rsid w:val="0098008E"/>
    <w:rsid w:val="00982F16"/>
    <w:rsid w:val="00983BDC"/>
    <w:rsid w:val="009873C8"/>
    <w:rsid w:val="00990668"/>
    <w:rsid w:val="009912E5"/>
    <w:rsid w:val="009A0CF4"/>
    <w:rsid w:val="009A6599"/>
    <w:rsid w:val="009B5780"/>
    <w:rsid w:val="009C3E84"/>
    <w:rsid w:val="009C618B"/>
    <w:rsid w:val="009D6393"/>
    <w:rsid w:val="009E4E12"/>
    <w:rsid w:val="009E5858"/>
    <w:rsid w:val="00A04107"/>
    <w:rsid w:val="00A05FD1"/>
    <w:rsid w:val="00A06676"/>
    <w:rsid w:val="00A16962"/>
    <w:rsid w:val="00A16B4B"/>
    <w:rsid w:val="00A2042C"/>
    <w:rsid w:val="00A20B43"/>
    <w:rsid w:val="00A26D4A"/>
    <w:rsid w:val="00A33ACA"/>
    <w:rsid w:val="00A416E6"/>
    <w:rsid w:val="00A42033"/>
    <w:rsid w:val="00A42A50"/>
    <w:rsid w:val="00A53FD8"/>
    <w:rsid w:val="00A54AE9"/>
    <w:rsid w:val="00A54B27"/>
    <w:rsid w:val="00A55C37"/>
    <w:rsid w:val="00A56FD6"/>
    <w:rsid w:val="00A71AA9"/>
    <w:rsid w:val="00A71CCC"/>
    <w:rsid w:val="00A7263D"/>
    <w:rsid w:val="00A7304F"/>
    <w:rsid w:val="00A73378"/>
    <w:rsid w:val="00A739CE"/>
    <w:rsid w:val="00A7706D"/>
    <w:rsid w:val="00A8142C"/>
    <w:rsid w:val="00A84AA1"/>
    <w:rsid w:val="00A90DAE"/>
    <w:rsid w:val="00A953BA"/>
    <w:rsid w:val="00AA2BDC"/>
    <w:rsid w:val="00AB5513"/>
    <w:rsid w:val="00AB644E"/>
    <w:rsid w:val="00AB7AE5"/>
    <w:rsid w:val="00AB7E95"/>
    <w:rsid w:val="00AC0CC8"/>
    <w:rsid w:val="00AD2FF8"/>
    <w:rsid w:val="00AD5F8F"/>
    <w:rsid w:val="00AE43F7"/>
    <w:rsid w:val="00AF1CFE"/>
    <w:rsid w:val="00AF2ED0"/>
    <w:rsid w:val="00AF483C"/>
    <w:rsid w:val="00AF5226"/>
    <w:rsid w:val="00AF60D3"/>
    <w:rsid w:val="00B05497"/>
    <w:rsid w:val="00B130B2"/>
    <w:rsid w:val="00B14F7A"/>
    <w:rsid w:val="00B173EC"/>
    <w:rsid w:val="00B20E60"/>
    <w:rsid w:val="00B2554A"/>
    <w:rsid w:val="00B304B7"/>
    <w:rsid w:val="00B31AB9"/>
    <w:rsid w:val="00B32AD5"/>
    <w:rsid w:val="00B3633B"/>
    <w:rsid w:val="00B40C74"/>
    <w:rsid w:val="00B41451"/>
    <w:rsid w:val="00B471EF"/>
    <w:rsid w:val="00B51CB8"/>
    <w:rsid w:val="00B52851"/>
    <w:rsid w:val="00B53C15"/>
    <w:rsid w:val="00B61325"/>
    <w:rsid w:val="00B6587B"/>
    <w:rsid w:val="00B66E3A"/>
    <w:rsid w:val="00B74EC3"/>
    <w:rsid w:val="00B83134"/>
    <w:rsid w:val="00B846C3"/>
    <w:rsid w:val="00B857DA"/>
    <w:rsid w:val="00B87A21"/>
    <w:rsid w:val="00B9272C"/>
    <w:rsid w:val="00B9523E"/>
    <w:rsid w:val="00B96465"/>
    <w:rsid w:val="00B966FB"/>
    <w:rsid w:val="00B9711C"/>
    <w:rsid w:val="00B97EE0"/>
    <w:rsid w:val="00BA55C8"/>
    <w:rsid w:val="00BB5BC8"/>
    <w:rsid w:val="00BC5C7F"/>
    <w:rsid w:val="00BC761E"/>
    <w:rsid w:val="00BC76AC"/>
    <w:rsid w:val="00BC7F3E"/>
    <w:rsid w:val="00BD2C5C"/>
    <w:rsid w:val="00BD7D8E"/>
    <w:rsid w:val="00BE6F32"/>
    <w:rsid w:val="00BF0E6E"/>
    <w:rsid w:val="00BF1FFE"/>
    <w:rsid w:val="00BF30BB"/>
    <w:rsid w:val="00BF470D"/>
    <w:rsid w:val="00C00719"/>
    <w:rsid w:val="00C02280"/>
    <w:rsid w:val="00C10327"/>
    <w:rsid w:val="00C241A9"/>
    <w:rsid w:val="00C341F1"/>
    <w:rsid w:val="00C3636F"/>
    <w:rsid w:val="00C5073E"/>
    <w:rsid w:val="00C528CF"/>
    <w:rsid w:val="00C53401"/>
    <w:rsid w:val="00C53C21"/>
    <w:rsid w:val="00C63A9A"/>
    <w:rsid w:val="00C672FB"/>
    <w:rsid w:val="00C8659E"/>
    <w:rsid w:val="00C87CDD"/>
    <w:rsid w:val="00C91926"/>
    <w:rsid w:val="00C94469"/>
    <w:rsid w:val="00CA3786"/>
    <w:rsid w:val="00CA421B"/>
    <w:rsid w:val="00CB409A"/>
    <w:rsid w:val="00CB7C82"/>
    <w:rsid w:val="00CC353E"/>
    <w:rsid w:val="00CD192E"/>
    <w:rsid w:val="00CD420E"/>
    <w:rsid w:val="00CD66B5"/>
    <w:rsid w:val="00CE0480"/>
    <w:rsid w:val="00CE14C2"/>
    <w:rsid w:val="00CE1C37"/>
    <w:rsid w:val="00CE33BC"/>
    <w:rsid w:val="00CF4DF9"/>
    <w:rsid w:val="00D02090"/>
    <w:rsid w:val="00D02DEC"/>
    <w:rsid w:val="00D14928"/>
    <w:rsid w:val="00D229A6"/>
    <w:rsid w:val="00D2551B"/>
    <w:rsid w:val="00D31EE9"/>
    <w:rsid w:val="00D45C79"/>
    <w:rsid w:val="00D46831"/>
    <w:rsid w:val="00D47C7F"/>
    <w:rsid w:val="00D734B5"/>
    <w:rsid w:val="00D85254"/>
    <w:rsid w:val="00D875DF"/>
    <w:rsid w:val="00D91BFF"/>
    <w:rsid w:val="00D949A6"/>
    <w:rsid w:val="00D96A8F"/>
    <w:rsid w:val="00DA1DA3"/>
    <w:rsid w:val="00DA3A66"/>
    <w:rsid w:val="00DA660D"/>
    <w:rsid w:val="00DB15C6"/>
    <w:rsid w:val="00DB3B36"/>
    <w:rsid w:val="00DB5141"/>
    <w:rsid w:val="00DB580A"/>
    <w:rsid w:val="00DC21F7"/>
    <w:rsid w:val="00DC3298"/>
    <w:rsid w:val="00DD01A8"/>
    <w:rsid w:val="00DD5A0A"/>
    <w:rsid w:val="00DD5BB7"/>
    <w:rsid w:val="00DE0B8C"/>
    <w:rsid w:val="00DE27D0"/>
    <w:rsid w:val="00DE3E92"/>
    <w:rsid w:val="00DF136D"/>
    <w:rsid w:val="00DF14AA"/>
    <w:rsid w:val="00DF2B00"/>
    <w:rsid w:val="00E06DF9"/>
    <w:rsid w:val="00E15F79"/>
    <w:rsid w:val="00E20F0C"/>
    <w:rsid w:val="00E31D88"/>
    <w:rsid w:val="00E45433"/>
    <w:rsid w:val="00E46B1A"/>
    <w:rsid w:val="00E47932"/>
    <w:rsid w:val="00E479D3"/>
    <w:rsid w:val="00E507E3"/>
    <w:rsid w:val="00E50F7D"/>
    <w:rsid w:val="00E55006"/>
    <w:rsid w:val="00E560E0"/>
    <w:rsid w:val="00E57073"/>
    <w:rsid w:val="00E64DB0"/>
    <w:rsid w:val="00E67C96"/>
    <w:rsid w:val="00E82871"/>
    <w:rsid w:val="00E83FD1"/>
    <w:rsid w:val="00E854A7"/>
    <w:rsid w:val="00E8715E"/>
    <w:rsid w:val="00E87968"/>
    <w:rsid w:val="00E938AD"/>
    <w:rsid w:val="00EA08B9"/>
    <w:rsid w:val="00EA1508"/>
    <w:rsid w:val="00EB1212"/>
    <w:rsid w:val="00EB4345"/>
    <w:rsid w:val="00EB7421"/>
    <w:rsid w:val="00EC2A59"/>
    <w:rsid w:val="00EC5369"/>
    <w:rsid w:val="00EC6571"/>
    <w:rsid w:val="00ED0AEF"/>
    <w:rsid w:val="00ED2AB0"/>
    <w:rsid w:val="00EE0FBB"/>
    <w:rsid w:val="00EE5B3A"/>
    <w:rsid w:val="00EE6BAE"/>
    <w:rsid w:val="00EF2F1E"/>
    <w:rsid w:val="00EF3530"/>
    <w:rsid w:val="00F010E7"/>
    <w:rsid w:val="00F018B0"/>
    <w:rsid w:val="00F01DC2"/>
    <w:rsid w:val="00F040CD"/>
    <w:rsid w:val="00F066D0"/>
    <w:rsid w:val="00F072AC"/>
    <w:rsid w:val="00F103DC"/>
    <w:rsid w:val="00F110F9"/>
    <w:rsid w:val="00F15663"/>
    <w:rsid w:val="00F17429"/>
    <w:rsid w:val="00F21419"/>
    <w:rsid w:val="00F25046"/>
    <w:rsid w:val="00F25E2B"/>
    <w:rsid w:val="00F364CF"/>
    <w:rsid w:val="00F37239"/>
    <w:rsid w:val="00F41582"/>
    <w:rsid w:val="00F41E2A"/>
    <w:rsid w:val="00F46FD9"/>
    <w:rsid w:val="00F54046"/>
    <w:rsid w:val="00F60143"/>
    <w:rsid w:val="00F60415"/>
    <w:rsid w:val="00F62F1C"/>
    <w:rsid w:val="00F74943"/>
    <w:rsid w:val="00F77164"/>
    <w:rsid w:val="00F80ADA"/>
    <w:rsid w:val="00F8371E"/>
    <w:rsid w:val="00F84C7E"/>
    <w:rsid w:val="00F86E50"/>
    <w:rsid w:val="00F90969"/>
    <w:rsid w:val="00F93FBF"/>
    <w:rsid w:val="00FA4B97"/>
    <w:rsid w:val="00FB1D87"/>
    <w:rsid w:val="00FB549D"/>
    <w:rsid w:val="00FB5EBF"/>
    <w:rsid w:val="00FB684F"/>
    <w:rsid w:val="00FB7CC6"/>
    <w:rsid w:val="00FC0242"/>
    <w:rsid w:val="00FC06DE"/>
    <w:rsid w:val="00FC5C88"/>
    <w:rsid w:val="00FC63A0"/>
    <w:rsid w:val="00FD52DD"/>
    <w:rsid w:val="00FE0A6D"/>
    <w:rsid w:val="00FE3E31"/>
    <w:rsid w:val="00FE5CD5"/>
    <w:rsid w:val="00FF0D48"/>
    <w:rsid w:val="00FF60B3"/>
    <w:rsid w:val="00FF758F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CA644"/>
  <w15:docId w15:val="{1E198610-0EC8-4DCC-A154-D52C5327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6E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236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818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qFormat/>
    <w:rsid w:val="00EB742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36EF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6B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46B1A"/>
  </w:style>
  <w:style w:type="paragraph" w:styleId="Stopka">
    <w:name w:val="footer"/>
    <w:basedOn w:val="Normalny"/>
    <w:link w:val="StopkaZnak"/>
    <w:uiPriority w:val="99"/>
    <w:unhideWhenUsed/>
    <w:rsid w:val="00E46B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46B1A"/>
  </w:style>
  <w:style w:type="paragraph" w:styleId="Tekstdymka">
    <w:name w:val="Balloon Text"/>
    <w:basedOn w:val="Normalny"/>
    <w:link w:val="TekstdymkaZnak"/>
    <w:uiPriority w:val="99"/>
    <w:semiHidden/>
    <w:unhideWhenUsed/>
    <w:rsid w:val="00E46B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6B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46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6B1A"/>
    <w:rPr>
      <w:color w:val="0000FF" w:themeColor="hyperlink"/>
      <w:u w:val="single"/>
    </w:rPr>
  </w:style>
  <w:style w:type="paragraph" w:styleId="Tytu">
    <w:name w:val="Title"/>
    <w:basedOn w:val="Normalny"/>
    <w:link w:val="TytuZnak"/>
    <w:qFormat/>
    <w:rsid w:val="00FC5C88"/>
    <w:pPr>
      <w:jc w:val="center"/>
    </w:pPr>
    <w:rPr>
      <w:b/>
      <w:bCs/>
      <w:sz w:val="36"/>
    </w:rPr>
  </w:style>
  <w:style w:type="character" w:customStyle="1" w:styleId="TytuZnak">
    <w:name w:val="Tytuł Znak"/>
    <w:basedOn w:val="Domylnaczcionkaakapitu"/>
    <w:link w:val="Tytu"/>
    <w:rsid w:val="00FC5C88"/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EB742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DF136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1D7BC6"/>
    <w:pPr>
      <w:widowControl w:val="0"/>
      <w:suppressAutoHyphens/>
      <w:spacing w:after="120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D7BC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kapitzlist1">
    <w:name w:val="Akapit z listą1"/>
    <w:basedOn w:val="Normalny"/>
    <w:rsid w:val="00AF5226"/>
    <w:pPr>
      <w:ind w:left="720"/>
    </w:pPr>
  </w:style>
  <w:style w:type="character" w:customStyle="1" w:styleId="xbe">
    <w:name w:val="_xbe"/>
    <w:rsid w:val="00AF5226"/>
    <w:rPr>
      <w:rFonts w:ascii="Times New Roman" w:hAnsi="Times New Roman" w:cs="Times New Roman" w:hint="default"/>
    </w:rPr>
  </w:style>
  <w:style w:type="character" w:customStyle="1" w:styleId="Nagwek1Znak">
    <w:name w:val="Nagłówek 1 Znak"/>
    <w:basedOn w:val="Domylnaczcionkaakapitu"/>
    <w:link w:val="Nagwek1"/>
    <w:uiPriority w:val="9"/>
    <w:rsid w:val="006236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818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styleId="Pogrubienie">
    <w:name w:val="Strong"/>
    <w:basedOn w:val="Domylnaczcionkaakapitu"/>
    <w:uiPriority w:val="22"/>
    <w:qFormat/>
    <w:rsid w:val="007818B8"/>
    <w:rPr>
      <w:b/>
      <w:bCs/>
    </w:rPr>
  </w:style>
  <w:style w:type="paragraph" w:styleId="Bezodstpw">
    <w:name w:val="No Spacing"/>
    <w:uiPriority w:val="1"/>
    <w:qFormat/>
    <w:rsid w:val="007818B8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nhideWhenUsed/>
    <w:rsid w:val="007818B8"/>
    <w:pPr>
      <w:spacing w:before="100" w:beforeAutospacing="1" w:after="119"/>
    </w:p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36EF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paragraph" w:customStyle="1" w:styleId="Default">
    <w:name w:val="Default"/>
    <w:rsid w:val="00B658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110F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C0868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67F1"/>
    <w:rPr>
      <w:color w:val="605E5C"/>
      <w:shd w:val="clear" w:color="auto" w:fill="E1DFDD"/>
    </w:rPr>
  </w:style>
  <w:style w:type="paragraph" w:customStyle="1" w:styleId="Domylnie">
    <w:name w:val="Domyślnie"/>
    <w:rsid w:val="00F25046"/>
    <w:pPr>
      <w:suppressAutoHyphens/>
      <w:spacing w:after="160" w:line="259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5F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5FB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5FB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5F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5FB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6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@lipnicawielk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gmina@lipnicawielk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stera.mozdzen@lipnicawielka.pl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PROMOCJA\USTAWI~1\Temp\Papier%20firmowy%20-%20UG%20Tomi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1EC1D1-7D51-41E1-9D6E-7784FD750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UG Tomice</Template>
  <TotalTime>241</TotalTime>
  <Pages>3</Pages>
  <Words>1052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Urząd Gminy Tomice</dc:creator>
  <cp:lastModifiedBy>Admin</cp:lastModifiedBy>
  <cp:revision>7</cp:revision>
  <cp:lastPrinted>2023-03-08T13:14:00Z</cp:lastPrinted>
  <dcterms:created xsi:type="dcterms:W3CDTF">2023-02-09T09:09:00Z</dcterms:created>
  <dcterms:modified xsi:type="dcterms:W3CDTF">2023-03-09T06:52:00Z</dcterms:modified>
</cp:coreProperties>
</file>