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70E0C" w14:textId="77777777" w:rsidR="00587603" w:rsidRDefault="00587603" w:rsidP="00F110F9">
      <w:pPr>
        <w:jc w:val="right"/>
        <w:rPr>
          <w:sz w:val="22"/>
          <w:szCs w:val="22"/>
        </w:rPr>
      </w:pPr>
      <w:bookmarkStart w:id="0" w:name="_Hlk505341140"/>
    </w:p>
    <w:p w14:paraId="5DC2CF93" w14:textId="18E68ACD" w:rsidR="00E82871" w:rsidRDefault="000467F1" w:rsidP="00F110F9">
      <w:pPr>
        <w:jc w:val="right"/>
        <w:rPr>
          <w:sz w:val="22"/>
          <w:szCs w:val="22"/>
        </w:rPr>
      </w:pPr>
      <w:r w:rsidRPr="00806B88">
        <w:rPr>
          <w:sz w:val="22"/>
          <w:szCs w:val="22"/>
        </w:rPr>
        <w:t>Lipnica Wielka</w:t>
      </w:r>
      <w:r w:rsidR="00E82871" w:rsidRPr="00806B88">
        <w:rPr>
          <w:sz w:val="22"/>
          <w:szCs w:val="22"/>
        </w:rPr>
        <w:t xml:space="preserve">, dnia </w:t>
      </w:r>
      <w:r w:rsidR="00806B88" w:rsidRPr="00806B88">
        <w:rPr>
          <w:sz w:val="22"/>
          <w:szCs w:val="22"/>
        </w:rPr>
        <w:t>08.02.</w:t>
      </w:r>
      <w:r w:rsidR="00E82871" w:rsidRPr="00806B88">
        <w:rPr>
          <w:sz w:val="22"/>
          <w:szCs w:val="22"/>
        </w:rPr>
        <w:t>20</w:t>
      </w:r>
      <w:r w:rsidRPr="00806B88">
        <w:rPr>
          <w:sz w:val="22"/>
          <w:szCs w:val="22"/>
        </w:rPr>
        <w:t>2</w:t>
      </w:r>
      <w:r w:rsidR="00345EDC" w:rsidRPr="00806B88">
        <w:rPr>
          <w:sz w:val="22"/>
          <w:szCs w:val="22"/>
        </w:rPr>
        <w:t>3</w:t>
      </w:r>
      <w:r w:rsidR="00E82871" w:rsidRPr="00806B88">
        <w:rPr>
          <w:sz w:val="22"/>
          <w:szCs w:val="22"/>
        </w:rPr>
        <w:t xml:space="preserve"> r.</w:t>
      </w:r>
    </w:p>
    <w:p w14:paraId="05EF6033" w14:textId="14AEECD0" w:rsidR="00B6587B" w:rsidRPr="00B6587B" w:rsidRDefault="00B6587B" w:rsidP="00F110F9">
      <w:pPr>
        <w:jc w:val="right"/>
        <w:rPr>
          <w:sz w:val="22"/>
          <w:szCs w:val="22"/>
        </w:rPr>
      </w:pPr>
      <w:bookmarkStart w:id="1" w:name="_Hlk505341540"/>
    </w:p>
    <w:p w14:paraId="4B4A378E" w14:textId="2AA3C708" w:rsidR="00B6587B" w:rsidRPr="006752A9" w:rsidRDefault="000467F1" w:rsidP="00F110F9">
      <w:pPr>
        <w:spacing w:before="240" w:after="240"/>
        <w:jc w:val="center"/>
        <w:rPr>
          <w:b/>
          <w:sz w:val="36"/>
          <w:szCs w:val="36"/>
        </w:rPr>
      </w:pPr>
      <w:r w:rsidRPr="006752A9">
        <w:rPr>
          <w:b/>
          <w:sz w:val="36"/>
          <w:szCs w:val="36"/>
        </w:rPr>
        <w:t xml:space="preserve">Zapytanie cenowe </w:t>
      </w:r>
      <w:r w:rsidR="00CB7C82" w:rsidRPr="006752A9">
        <w:rPr>
          <w:b/>
          <w:sz w:val="36"/>
          <w:szCs w:val="36"/>
        </w:rPr>
        <w:t xml:space="preserve"> </w:t>
      </w:r>
    </w:p>
    <w:p w14:paraId="1B47D174" w14:textId="79C2AD61" w:rsidR="006752A9" w:rsidRPr="006752A9" w:rsidRDefault="006752A9" w:rsidP="006752A9">
      <w:pPr>
        <w:spacing w:before="240" w:after="240"/>
        <w:ind w:firstLine="708"/>
        <w:jc w:val="both"/>
        <w:rPr>
          <w:bCs/>
          <w:sz w:val="22"/>
          <w:szCs w:val="22"/>
        </w:rPr>
      </w:pPr>
      <w:r w:rsidRPr="006752A9">
        <w:rPr>
          <w:bCs/>
          <w:sz w:val="22"/>
          <w:szCs w:val="22"/>
        </w:rPr>
        <w:t xml:space="preserve">W związku z realizowanym </w:t>
      </w:r>
      <w:r w:rsidRPr="00806B88">
        <w:rPr>
          <w:bCs/>
          <w:sz w:val="22"/>
          <w:szCs w:val="22"/>
        </w:rPr>
        <w:t>projektem</w:t>
      </w:r>
      <w:r w:rsidRPr="00806B88">
        <w:rPr>
          <w:b/>
          <w:sz w:val="22"/>
          <w:szCs w:val="22"/>
        </w:rPr>
        <w:t xml:space="preserve"> „Promocja obszaru poprzez wydanie publikacji oraz zakup gadżetów promocyjnych”</w:t>
      </w:r>
      <w:r w:rsidRPr="006752A9">
        <w:rPr>
          <w:bCs/>
          <w:sz w:val="22"/>
          <w:szCs w:val="22"/>
        </w:rPr>
        <w:t xml:space="preserve">, w ramach poddziałania 19.2 “Wsparcie na wdrażanie operacji w ramach strategii rozwoju lokalnego kierowanego przez społeczność” objętego Programem Rozwoju Obszarów Wiejskich na lata 2014-2020 Gmina Lipnica Wielka zamierza zlecić </w:t>
      </w:r>
      <w:bookmarkStart w:id="2" w:name="_Hlk126833722"/>
      <w:r w:rsidRPr="006752A9">
        <w:rPr>
          <w:bCs/>
          <w:sz w:val="22"/>
          <w:szCs w:val="22"/>
          <w:u w:val="single"/>
        </w:rPr>
        <w:t xml:space="preserve">wykonanie gadżetów promocyjnych </w:t>
      </w:r>
      <w:bookmarkEnd w:id="2"/>
      <w:r w:rsidRPr="006752A9">
        <w:rPr>
          <w:bCs/>
          <w:sz w:val="22"/>
          <w:szCs w:val="22"/>
        </w:rPr>
        <w:t>zgodnie z przedstawioną poniżej specyfikacją:</w:t>
      </w:r>
    </w:p>
    <w:p w14:paraId="768BC750" w14:textId="77777777" w:rsidR="00B6587B" w:rsidRPr="00F110F9" w:rsidRDefault="00F110F9" w:rsidP="00F110F9">
      <w:pPr>
        <w:spacing w:before="240" w:line="300" w:lineRule="auto"/>
        <w:rPr>
          <w:b/>
          <w:sz w:val="22"/>
          <w:szCs w:val="22"/>
        </w:rPr>
      </w:pPr>
      <w:r w:rsidRPr="00F110F9">
        <w:rPr>
          <w:b/>
          <w:sz w:val="22"/>
          <w:szCs w:val="22"/>
        </w:rPr>
        <w:t>I. DANE ZAMAWIAJĄCEGO:</w:t>
      </w:r>
    </w:p>
    <w:p w14:paraId="6B6A3A7A" w14:textId="0D8574E5" w:rsidR="00B6587B" w:rsidRPr="00B6587B" w:rsidRDefault="00B6587B" w:rsidP="00F110F9">
      <w:pPr>
        <w:spacing w:line="300" w:lineRule="auto"/>
        <w:jc w:val="both"/>
        <w:rPr>
          <w:sz w:val="22"/>
          <w:szCs w:val="22"/>
        </w:rPr>
      </w:pPr>
      <w:r w:rsidRPr="00B6587B">
        <w:rPr>
          <w:sz w:val="22"/>
          <w:szCs w:val="22"/>
        </w:rPr>
        <w:t xml:space="preserve">Nazwa: </w:t>
      </w:r>
      <w:r w:rsidR="00F110F9" w:rsidRPr="008020AF">
        <w:rPr>
          <w:b/>
          <w:sz w:val="22"/>
          <w:szCs w:val="22"/>
        </w:rPr>
        <w:t xml:space="preserve">Gmina </w:t>
      </w:r>
      <w:r w:rsidR="000467F1">
        <w:rPr>
          <w:b/>
          <w:sz w:val="22"/>
          <w:szCs w:val="22"/>
        </w:rPr>
        <w:t xml:space="preserve">Lipnica Wielka </w:t>
      </w:r>
    </w:p>
    <w:p w14:paraId="6552423E" w14:textId="32414E09" w:rsidR="00B6587B" w:rsidRPr="00B6587B" w:rsidRDefault="00B6587B" w:rsidP="00F110F9">
      <w:pPr>
        <w:spacing w:line="300" w:lineRule="auto"/>
        <w:jc w:val="both"/>
        <w:rPr>
          <w:sz w:val="22"/>
          <w:szCs w:val="22"/>
        </w:rPr>
      </w:pPr>
      <w:r w:rsidRPr="00B6587B">
        <w:rPr>
          <w:sz w:val="22"/>
          <w:szCs w:val="22"/>
        </w:rPr>
        <w:t>Adres:</w:t>
      </w:r>
      <w:r w:rsidR="000467F1">
        <w:rPr>
          <w:sz w:val="22"/>
          <w:szCs w:val="22"/>
        </w:rPr>
        <w:t xml:space="preserve"> 345-483 Lipnica Wielka 518</w:t>
      </w:r>
    </w:p>
    <w:p w14:paraId="1FC44255" w14:textId="6919DC01" w:rsidR="00B6587B" w:rsidRPr="00DB3B36" w:rsidRDefault="00B6587B" w:rsidP="00F110F9">
      <w:pPr>
        <w:spacing w:line="300" w:lineRule="auto"/>
        <w:jc w:val="both"/>
        <w:rPr>
          <w:sz w:val="22"/>
          <w:szCs w:val="22"/>
          <w:lang w:val="en-US"/>
        </w:rPr>
      </w:pPr>
      <w:r w:rsidRPr="00DB3B36">
        <w:rPr>
          <w:sz w:val="22"/>
          <w:szCs w:val="22"/>
          <w:lang w:val="en-US"/>
        </w:rPr>
        <w:t>Telefon</w:t>
      </w:r>
      <w:r w:rsidR="00F110F9" w:rsidRPr="00DB3B36">
        <w:rPr>
          <w:sz w:val="22"/>
          <w:szCs w:val="22"/>
          <w:lang w:val="en-US"/>
        </w:rPr>
        <w:t>/fax</w:t>
      </w:r>
      <w:r w:rsidRPr="00DB3B36">
        <w:rPr>
          <w:sz w:val="22"/>
          <w:szCs w:val="22"/>
          <w:lang w:val="en-US"/>
        </w:rPr>
        <w:t xml:space="preserve">: </w:t>
      </w:r>
      <w:r w:rsidR="008020AF" w:rsidRPr="00DB3B36">
        <w:rPr>
          <w:b/>
          <w:sz w:val="22"/>
          <w:szCs w:val="22"/>
          <w:lang w:val="en-US"/>
        </w:rPr>
        <w:t>(</w:t>
      </w:r>
      <w:r w:rsidR="000467F1" w:rsidRPr="00DB3B36">
        <w:rPr>
          <w:b/>
          <w:sz w:val="22"/>
          <w:szCs w:val="22"/>
          <w:lang w:val="en-US"/>
        </w:rPr>
        <w:t>18</w:t>
      </w:r>
      <w:r w:rsidR="008020AF" w:rsidRPr="00DB3B36">
        <w:rPr>
          <w:b/>
          <w:sz w:val="22"/>
          <w:szCs w:val="22"/>
          <w:lang w:val="en-US"/>
        </w:rPr>
        <w:t xml:space="preserve">) </w:t>
      </w:r>
      <w:r w:rsidR="000467F1" w:rsidRPr="00DB3B36">
        <w:rPr>
          <w:b/>
          <w:sz w:val="22"/>
          <w:szCs w:val="22"/>
          <w:lang w:val="en-US"/>
        </w:rPr>
        <w:t xml:space="preserve">53 100 54 </w:t>
      </w:r>
    </w:p>
    <w:p w14:paraId="47316961" w14:textId="4DCCAF94" w:rsidR="00B6587B" w:rsidRDefault="00B6587B" w:rsidP="00F110F9">
      <w:pPr>
        <w:spacing w:line="300" w:lineRule="auto"/>
        <w:jc w:val="both"/>
        <w:rPr>
          <w:b/>
          <w:sz w:val="22"/>
          <w:szCs w:val="22"/>
          <w:lang w:val="en-US"/>
        </w:rPr>
      </w:pPr>
      <w:r w:rsidRPr="00B74EC3">
        <w:rPr>
          <w:sz w:val="22"/>
          <w:szCs w:val="22"/>
          <w:lang w:val="en-US"/>
        </w:rPr>
        <w:t xml:space="preserve">E-mail: </w:t>
      </w:r>
      <w:hyperlink r:id="rId8" w:history="1">
        <w:r w:rsidR="000467F1" w:rsidRPr="007A49D4">
          <w:rPr>
            <w:rStyle w:val="Hipercze"/>
            <w:b/>
            <w:sz w:val="22"/>
            <w:szCs w:val="22"/>
            <w:lang w:val="en-US"/>
          </w:rPr>
          <w:t>gmina@lipnicawielka.pl</w:t>
        </w:r>
      </w:hyperlink>
    </w:p>
    <w:p w14:paraId="4DA49869" w14:textId="52CC0893" w:rsidR="00B6587B" w:rsidRPr="00B6587B" w:rsidRDefault="00B74EC3" w:rsidP="00B74EC3">
      <w:pPr>
        <w:spacing w:before="240" w:line="300" w:lineRule="auto"/>
        <w:jc w:val="both"/>
        <w:rPr>
          <w:b/>
          <w:sz w:val="22"/>
          <w:szCs w:val="22"/>
        </w:rPr>
      </w:pPr>
      <w:r w:rsidRPr="00B74EC3">
        <w:rPr>
          <w:b/>
          <w:sz w:val="22"/>
          <w:szCs w:val="22"/>
          <w:lang w:val="en-US"/>
        </w:rPr>
        <w:t xml:space="preserve">II. </w:t>
      </w:r>
      <w:r w:rsidR="00B6587B" w:rsidRPr="00B74EC3">
        <w:rPr>
          <w:b/>
          <w:sz w:val="22"/>
          <w:szCs w:val="22"/>
          <w:lang w:val="en-US"/>
        </w:rPr>
        <w:t xml:space="preserve"> </w:t>
      </w:r>
      <w:r w:rsidR="00B6587B" w:rsidRPr="00B6587B">
        <w:rPr>
          <w:b/>
          <w:sz w:val="22"/>
          <w:szCs w:val="22"/>
        </w:rPr>
        <w:t>PRZEDMIOT ZA</w:t>
      </w:r>
      <w:r w:rsidR="00F25046">
        <w:rPr>
          <w:b/>
          <w:sz w:val="22"/>
          <w:szCs w:val="22"/>
        </w:rPr>
        <w:t>PYTANIA</w:t>
      </w:r>
      <w:r w:rsidR="00B6587B" w:rsidRPr="00B6587B">
        <w:rPr>
          <w:b/>
          <w:sz w:val="22"/>
          <w:szCs w:val="22"/>
        </w:rPr>
        <w:t>:</w:t>
      </w:r>
    </w:p>
    <w:p w14:paraId="3E77DCBF" w14:textId="0503AC0B" w:rsidR="00F110F9" w:rsidRPr="0072713F" w:rsidRDefault="00DB3B36" w:rsidP="00EB1212">
      <w:pPr>
        <w:pStyle w:val="Akapitzlist"/>
        <w:numPr>
          <w:ilvl w:val="0"/>
          <w:numId w:val="36"/>
        </w:numPr>
        <w:spacing w:before="120" w:line="300" w:lineRule="auto"/>
        <w:ind w:left="340" w:hanging="340"/>
        <w:contextualSpacing w:val="0"/>
        <w:jc w:val="both"/>
        <w:rPr>
          <w:sz w:val="22"/>
          <w:szCs w:val="22"/>
        </w:rPr>
      </w:pPr>
      <w:r>
        <w:rPr>
          <w:rFonts w:eastAsia="TimesNewRoman"/>
          <w:sz w:val="22"/>
          <w:szCs w:val="22"/>
        </w:rPr>
        <w:t>Wy</w:t>
      </w:r>
      <w:r w:rsidR="006752A9">
        <w:rPr>
          <w:rFonts w:eastAsia="TimesNewRoman"/>
          <w:sz w:val="22"/>
          <w:szCs w:val="22"/>
        </w:rPr>
        <w:t xml:space="preserve">konanie </w:t>
      </w:r>
      <w:r>
        <w:rPr>
          <w:rFonts w:eastAsia="TimesNewRoman"/>
          <w:sz w:val="22"/>
          <w:szCs w:val="22"/>
        </w:rPr>
        <w:t xml:space="preserve">gadżetów </w:t>
      </w:r>
      <w:r w:rsidR="00634CE0">
        <w:rPr>
          <w:rFonts w:eastAsia="TimesNewRoman"/>
          <w:sz w:val="22"/>
          <w:szCs w:val="22"/>
        </w:rPr>
        <w:t>promocyjnych</w:t>
      </w:r>
      <w:r w:rsidR="00587603">
        <w:rPr>
          <w:rFonts w:eastAsia="TimesNewRoman"/>
          <w:sz w:val="22"/>
          <w:szCs w:val="22"/>
        </w:rPr>
        <w:t xml:space="preserve"> zawierających odpowiednie oznakowania promocyjne</w:t>
      </w:r>
      <w:r w:rsidR="00690883">
        <w:rPr>
          <w:rFonts w:eastAsia="TimesNewRoman"/>
          <w:sz w:val="22"/>
          <w:szCs w:val="22"/>
        </w:rPr>
        <w:t>:</w:t>
      </w:r>
    </w:p>
    <w:p w14:paraId="266D2AC5" w14:textId="5A43F19F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 xml:space="preserve">Termosy </w:t>
      </w:r>
      <w:r w:rsidR="006752A9" w:rsidRPr="00EB6BD0">
        <w:rPr>
          <w:rFonts w:eastAsia="TimesNewRoman"/>
          <w:b/>
          <w:bCs/>
          <w:sz w:val="22"/>
          <w:szCs w:val="22"/>
        </w:rPr>
        <w:t>ze stali nierdzewnej z grawerem</w:t>
      </w:r>
      <w:r w:rsidR="006752A9" w:rsidRPr="00EB6BD0">
        <w:rPr>
          <w:rFonts w:eastAsia="TimesNewRoman"/>
          <w:sz w:val="22"/>
          <w:szCs w:val="22"/>
        </w:rPr>
        <w:t xml:space="preserve"> </w:t>
      </w:r>
      <w:r w:rsidR="00B526F2" w:rsidRPr="00EB6BD0">
        <w:rPr>
          <w:rFonts w:eastAsia="TimesNewRoman"/>
          <w:sz w:val="22"/>
          <w:szCs w:val="22"/>
        </w:rPr>
        <w:t>(</w:t>
      </w:r>
      <w:r w:rsidR="005E29DC" w:rsidRPr="00EB6BD0">
        <w:rPr>
          <w:rFonts w:eastAsia="TimesNewRoman"/>
          <w:sz w:val="22"/>
          <w:szCs w:val="22"/>
        </w:rPr>
        <w:t xml:space="preserve">z podwójnymi ściankami, pojemność do 500 ml) </w:t>
      </w:r>
      <w:r w:rsidRPr="00EB6BD0">
        <w:rPr>
          <w:rFonts w:eastAsia="TimesNewRoman"/>
          <w:sz w:val="22"/>
          <w:szCs w:val="22"/>
        </w:rPr>
        <w:t xml:space="preserve">200 sztuk </w:t>
      </w:r>
    </w:p>
    <w:p w14:paraId="450E8B9A" w14:textId="318C9844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>Smycze</w:t>
      </w:r>
      <w:r w:rsidRPr="00EB6BD0">
        <w:rPr>
          <w:rFonts w:eastAsia="TimesNewRoman"/>
          <w:sz w:val="22"/>
          <w:szCs w:val="22"/>
        </w:rPr>
        <w:t xml:space="preserve"> </w:t>
      </w:r>
      <w:r w:rsidR="00B526F2" w:rsidRPr="00EB6BD0">
        <w:rPr>
          <w:rFonts w:eastAsia="TimesNewRoman"/>
          <w:sz w:val="22"/>
          <w:szCs w:val="22"/>
        </w:rPr>
        <w:t>(</w:t>
      </w:r>
      <w:r w:rsidR="005E29DC" w:rsidRPr="00EB6BD0">
        <w:rPr>
          <w:rFonts w:eastAsia="TimesNewRoman"/>
          <w:sz w:val="22"/>
          <w:szCs w:val="22"/>
        </w:rPr>
        <w:t>15 mm poliestrowa smycz z nadrukiem full color</w:t>
      </w:r>
      <w:r w:rsidR="00B526F2" w:rsidRPr="00EB6BD0">
        <w:rPr>
          <w:rFonts w:eastAsia="TimesNewRoman"/>
          <w:sz w:val="22"/>
          <w:szCs w:val="22"/>
        </w:rPr>
        <w:t>)</w:t>
      </w:r>
      <w:r w:rsidR="005E29DC" w:rsidRPr="00EB6BD0">
        <w:rPr>
          <w:rFonts w:eastAsia="TimesNewRoman"/>
          <w:sz w:val="22"/>
          <w:szCs w:val="22"/>
        </w:rPr>
        <w:t xml:space="preserve"> </w:t>
      </w:r>
      <w:r w:rsidRPr="00EB6BD0">
        <w:rPr>
          <w:rFonts w:eastAsia="TimesNewRoman"/>
          <w:sz w:val="22"/>
          <w:szCs w:val="22"/>
        </w:rPr>
        <w:t>1500 sztuk</w:t>
      </w:r>
    </w:p>
    <w:p w14:paraId="5A0E6A16" w14:textId="24F03788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 xml:space="preserve">Koszulki </w:t>
      </w:r>
      <w:r w:rsidR="006752A9" w:rsidRPr="00EB6BD0">
        <w:rPr>
          <w:rFonts w:eastAsia="TimesNewRoman"/>
          <w:b/>
          <w:bCs/>
          <w:sz w:val="22"/>
          <w:szCs w:val="22"/>
        </w:rPr>
        <w:t>bawełniane</w:t>
      </w:r>
      <w:r w:rsidR="00E114AD">
        <w:rPr>
          <w:rFonts w:eastAsia="TimesNewRoman"/>
          <w:b/>
          <w:bCs/>
          <w:sz w:val="22"/>
          <w:szCs w:val="22"/>
        </w:rPr>
        <w:t xml:space="preserve"> z nadrukiem sentencji/cytatem</w:t>
      </w:r>
      <w:r w:rsidR="00B526F2" w:rsidRPr="00EB6BD0">
        <w:rPr>
          <w:rFonts w:eastAsia="TimesNewRoman"/>
          <w:sz w:val="22"/>
          <w:szCs w:val="22"/>
        </w:rPr>
        <w:t xml:space="preserve"> (</w:t>
      </w:r>
      <w:r w:rsidR="005E29DC" w:rsidRPr="00EB6BD0">
        <w:rPr>
          <w:rFonts w:eastAsia="TimesNewRoman"/>
          <w:sz w:val="22"/>
          <w:szCs w:val="22"/>
        </w:rPr>
        <w:t>100 % bawełna, bez szwów bocznych, wąska lamówka z dzianiny ściągaczowej 1:1 z dodatkiem 5 % elastanu, taśma wzmacniająca na ramionach, wykończenie silikonowe</w:t>
      </w:r>
      <w:r w:rsidR="00B526F2" w:rsidRPr="00EB6BD0">
        <w:rPr>
          <w:rFonts w:eastAsia="TimesNewRoman"/>
          <w:sz w:val="22"/>
          <w:szCs w:val="22"/>
        </w:rPr>
        <w:t>)</w:t>
      </w:r>
      <w:r w:rsidR="006752A9" w:rsidRPr="00EB6BD0">
        <w:rPr>
          <w:rFonts w:eastAsia="TimesNewRoman"/>
          <w:sz w:val="22"/>
          <w:szCs w:val="22"/>
        </w:rPr>
        <w:t xml:space="preserve"> </w:t>
      </w:r>
      <w:r w:rsidRPr="00EB6BD0">
        <w:rPr>
          <w:rFonts w:eastAsia="TimesNewRoman"/>
          <w:sz w:val="22"/>
          <w:szCs w:val="22"/>
        </w:rPr>
        <w:t>2</w:t>
      </w:r>
      <w:r w:rsidR="006752A9" w:rsidRPr="00EB6BD0">
        <w:rPr>
          <w:rFonts w:eastAsia="TimesNewRoman"/>
          <w:sz w:val="22"/>
          <w:szCs w:val="22"/>
        </w:rPr>
        <w:t>0</w:t>
      </w:r>
      <w:r w:rsidRPr="00EB6BD0">
        <w:rPr>
          <w:rFonts w:eastAsia="TimesNewRoman"/>
          <w:sz w:val="22"/>
          <w:szCs w:val="22"/>
        </w:rPr>
        <w:t>0 sztuk</w:t>
      </w:r>
    </w:p>
    <w:p w14:paraId="7608B158" w14:textId="7931C0CE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>magnesy reklamowe</w:t>
      </w:r>
      <w:r w:rsidRPr="00EB6BD0">
        <w:rPr>
          <w:rFonts w:eastAsia="TimesNewRoman"/>
          <w:sz w:val="22"/>
          <w:szCs w:val="22"/>
        </w:rPr>
        <w:t xml:space="preserve"> </w:t>
      </w:r>
      <w:r w:rsidR="00B526F2" w:rsidRPr="00EB6BD0">
        <w:rPr>
          <w:rFonts w:eastAsia="TimesNewRoman"/>
          <w:sz w:val="22"/>
          <w:szCs w:val="22"/>
        </w:rPr>
        <w:t>(</w:t>
      </w:r>
      <w:r w:rsidR="005E29DC" w:rsidRPr="00EB6BD0">
        <w:rPr>
          <w:rFonts w:eastAsia="TimesNewRoman"/>
          <w:sz w:val="22"/>
          <w:szCs w:val="22"/>
        </w:rPr>
        <w:t>Magnes na lodówkę ze zdjęciem fotomagnes akrylowy</w:t>
      </w:r>
      <w:r w:rsidR="00B526F2" w:rsidRPr="00EB6BD0">
        <w:rPr>
          <w:rFonts w:eastAsia="TimesNewRoman"/>
          <w:sz w:val="22"/>
          <w:szCs w:val="22"/>
        </w:rPr>
        <w:t>.)</w:t>
      </w:r>
      <w:r w:rsidR="00EB6BD0" w:rsidRPr="00EB6BD0">
        <w:rPr>
          <w:rFonts w:eastAsia="TimesNewRoman"/>
          <w:sz w:val="22"/>
          <w:szCs w:val="22"/>
        </w:rPr>
        <w:t xml:space="preserve"> </w:t>
      </w:r>
      <w:r w:rsidRPr="00EB6BD0">
        <w:rPr>
          <w:rFonts w:eastAsia="TimesNewRoman"/>
          <w:sz w:val="22"/>
          <w:szCs w:val="22"/>
        </w:rPr>
        <w:t>1500</w:t>
      </w:r>
      <w:r w:rsidR="00EB6BD0" w:rsidRPr="00EB6BD0">
        <w:rPr>
          <w:rFonts w:eastAsia="TimesNewRoman"/>
          <w:sz w:val="22"/>
          <w:szCs w:val="22"/>
        </w:rPr>
        <w:t xml:space="preserve"> </w:t>
      </w:r>
      <w:r w:rsidRPr="00EB6BD0">
        <w:rPr>
          <w:rFonts w:eastAsia="TimesNewRoman"/>
          <w:sz w:val="22"/>
          <w:szCs w:val="22"/>
        </w:rPr>
        <w:t>szt</w:t>
      </w:r>
      <w:r w:rsidR="00EB6BD0" w:rsidRPr="00EB6BD0">
        <w:rPr>
          <w:rFonts w:eastAsia="TimesNewRoman"/>
          <w:sz w:val="22"/>
          <w:szCs w:val="22"/>
        </w:rPr>
        <w:t>uk</w:t>
      </w:r>
    </w:p>
    <w:p w14:paraId="468877A0" w14:textId="5274BB32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>bidony</w:t>
      </w:r>
      <w:r w:rsidR="00363074">
        <w:rPr>
          <w:rFonts w:eastAsia="TimesNewRoman"/>
          <w:b/>
          <w:bCs/>
          <w:sz w:val="22"/>
          <w:szCs w:val="22"/>
        </w:rPr>
        <w:t xml:space="preserve"> sportowe z grawerem</w:t>
      </w:r>
      <w:r w:rsidRPr="00EB6BD0">
        <w:rPr>
          <w:rFonts w:eastAsia="TimesNewRoman"/>
          <w:sz w:val="22"/>
          <w:szCs w:val="22"/>
        </w:rPr>
        <w:t xml:space="preserve"> </w:t>
      </w:r>
      <w:r w:rsidR="00A70DFA" w:rsidRPr="00EB6BD0">
        <w:rPr>
          <w:rFonts w:eastAsia="TimesNewRoman"/>
          <w:sz w:val="22"/>
          <w:szCs w:val="22"/>
        </w:rPr>
        <w:t>(Aluminiowa butelka</w:t>
      </w:r>
      <w:r w:rsidR="00EE79D4">
        <w:rPr>
          <w:rFonts w:eastAsia="TimesNewRoman"/>
          <w:sz w:val="22"/>
          <w:szCs w:val="22"/>
        </w:rPr>
        <w:t xml:space="preserve"> ze składan</w:t>
      </w:r>
      <w:r w:rsidR="00E114AD">
        <w:rPr>
          <w:rFonts w:eastAsia="TimesNewRoman"/>
          <w:sz w:val="22"/>
          <w:szCs w:val="22"/>
        </w:rPr>
        <w:t>ą</w:t>
      </w:r>
      <w:r w:rsidR="00EE79D4">
        <w:rPr>
          <w:rFonts w:eastAsia="TimesNewRoman"/>
          <w:sz w:val="22"/>
          <w:szCs w:val="22"/>
        </w:rPr>
        <w:t xml:space="preserve"> słomką</w:t>
      </w:r>
      <w:r w:rsidR="00A70DFA" w:rsidRPr="00EB6BD0">
        <w:rPr>
          <w:rFonts w:eastAsia="TimesNewRoman"/>
          <w:sz w:val="22"/>
          <w:szCs w:val="22"/>
        </w:rPr>
        <w:t xml:space="preserve"> z matowym wykończeniem i karabińczykiem ułatwiającym transport. Pojemność do </w:t>
      </w:r>
      <w:r w:rsidR="00363074">
        <w:rPr>
          <w:rFonts w:eastAsia="TimesNewRoman"/>
          <w:sz w:val="22"/>
          <w:szCs w:val="22"/>
        </w:rPr>
        <w:t>80</w:t>
      </w:r>
      <w:r w:rsidR="00A70DFA" w:rsidRPr="00EB6BD0">
        <w:rPr>
          <w:rFonts w:eastAsia="TimesNewRoman"/>
          <w:sz w:val="22"/>
          <w:szCs w:val="22"/>
        </w:rPr>
        <w:t>0 m</w:t>
      </w:r>
      <w:r w:rsidR="00EB6BD0" w:rsidRPr="00EB6BD0">
        <w:rPr>
          <w:rFonts w:eastAsia="TimesNewRoman"/>
          <w:sz w:val="22"/>
          <w:szCs w:val="22"/>
        </w:rPr>
        <w:t>l</w:t>
      </w:r>
      <w:r w:rsidR="00B526F2" w:rsidRPr="00EB6BD0">
        <w:rPr>
          <w:rFonts w:eastAsia="TimesNewRoman"/>
          <w:sz w:val="22"/>
          <w:szCs w:val="22"/>
        </w:rPr>
        <w:t>)</w:t>
      </w:r>
      <w:r w:rsidR="00EB6BD0" w:rsidRPr="00EB6BD0">
        <w:rPr>
          <w:rFonts w:eastAsia="TimesNewRoman"/>
          <w:sz w:val="22"/>
          <w:szCs w:val="22"/>
        </w:rPr>
        <w:t xml:space="preserve"> </w:t>
      </w:r>
      <w:r w:rsidRPr="00EB6BD0">
        <w:rPr>
          <w:rFonts w:eastAsia="TimesNewRoman"/>
          <w:sz w:val="22"/>
          <w:szCs w:val="22"/>
        </w:rPr>
        <w:t>200 sztuk</w:t>
      </w:r>
    </w:p>
    <w:p w14:paraId="7C621C4C" w14:textId="30471600" w:rsidR="00634CE0" w:rsidRPr="00EB6BD0" w:rsidRDefault="00634CE0" w:rsidP="00634CE0">
      <w:pPr>
        <w:numPr>
          <w:ilvl w:val="0"/>
          <w:numId w:val="48"/>
        </w:numPr>
        <w:spacing w:before="100" w:beforeAutospacing="1" w:after="100" w:afterAutospacing="1"/>
        <w:rPr>
          <w:rFonts w:eastAsia="TimesNewRoman"/>
          <w:sz w:val="22"/>
          <w:szCs w:val="22"/>
        </w:rPr>
      </w:pPr>
      <w:r w:rsidRPr="00EB6BD0">
        <w:rPr>
          <w:rFonts w:eastAsia="TimesNewRoman"/>
          <w:b/>
          <w:bCs/>
          <w:sz w:val="22"/>
          <w:szCs w:val="22"/>
        </w:rPr>
        <w:t>piny</w:t>
      </w:r>
      <w:r w:rsidRPr="00EB6BD0">
        <w:rPr>
          <w:rFonts w:eastAsia="TimesNewRoman"/>
          <w:sz w:val="22"/>
          <w:szCs w:val="22"/>
        </w:rPr>
        <w:t xml:space="preserve"> </w:t>
      </w:r>
      <w:r w:rsidR="00EB6BD0" w:rsidRPr="00EB6BD0">
        <w:rPr>
          <w:rFonts w:eastAsia="TimesNewRoman"/>
          <w:sz w:val="22"/>
          <w:szCs w:val="22"/>
        </w:rPr>
        <w:t xml:space="preserve">(przypinka 58mm z agrafką zapinaną zadruk cyfrowy zabezpieczony folią) </w:t>
      </w:r>
      <w:r w:rsidRPr="00EB6BD0">
        <w:rPr>
          <w:rFonts w:eastAsia="TimesNewRoman"/>
          <w:sz w:val="22"/>
          <w:szCs w:val="22"/>
        </w:rPr>
        <w:t>250 sztuk</w:t>
      </w:r>
    </w:p>
    <w:bookmarkEnd w:id="1"/>
    <w:p w14:paraId="1AB352B3" w14:textId="0170233E" w:rsidR="00B6587B" w:rsidRPr="00B74EC3" w:rsidRDefault="00B74EC3" w:rsidP="00B74EC3">
      <w:pPr>
        <w:pStyle w:val="Akapitzlist"/>
        <w:spacing w:before="240" w:line="300" w:lineRule="auto"/>
        <w:ind w:left="0"/>
        <w:contextualSpacing w:val="0"/>
        <w:jc w:val="both"/>
        <w:rPr>
          <w:sz w:val="22"/>
          <w:szCs w:val="22"/>
        </w:rPr>
      </w:pPr>
      <w:r>
        <w:rPr>
          <w:b/>
          <w:sz w:val="22"/>
          <w:szCs w:val="22"/>
        </w:rPr>
        <w:t>III.</w:t>
      </w:r>
      <w:r w:rsidR="00B6587B" w:rsidRPr="00B74EC3">
        <w:rPr>
          <w:b/>
          <w:sz w:val="22"/>
          <w:szCs w:val="22"/>
        </w:rPr>
        <w:t xml:space="preserve"> </w:t>
      </w:r>
      <w:r w:rsidR="00C3636F">
        <w:rPr>
          <w:b/>
          <w:sz w:val="22"/>
          <w:szCs w:val="22"/>
        </w:rPr>
        <w:t>OFERTA</w:t>
      </w:r>
      <w:r w:rsidR="00CF4DF9">
        <w:rPr>
          <w:b/>
          <w:sz w:val="22"/>
          <w:szCs w:val="22"/>
        </w:rPr>
        <w:t xml:space="preserve"> CENOWA </w:t>
      </w:r>
      <w:r w:rsidR="00C3636F">
        <w:rPr>
          <w:b/>
          <w:sz w:val="22"/>
          <w:szCs w:val="22"/>
        </w:rPr>
        <w:t>P</w:t>
      </w:r>
      <w:r w:rsidR="00B6587B" w:rsidRPr="00B74EC3">
        <w:rPr>
          <w:b/>
          <w:sz w:val="22"/>
          <w:szCs w:val="22"/>
        </w:rPr>
        <w:t>OWINNA ZAWIERAĆ:</w:t>
      </w:r>
    </w:p>
    <w:p w14:paraId="6C784EED" w14:textId="77777777" w:rsidR="00B6587B" w:rsidRPr="00B6587B" w:rsidRDefault="00B6587B" w:rsidP="00EB1212">
      <w:pPr>
        <w:numPr>
          <w:ilvl w:val="0"/>
          <w:numId w:val="29"/>
        </w:numPr>
        <w:spacing w:before="120" w:line="300" w:lineRule="auto"/>
        <w:ind w:left="340" w:hanging="340"/>
        <w:jc w:val="both"/>
        <w:rPr>
          <w:sz w:val="22"/>
          <w:szCs w:val="22"/>
        </w:rPr>
      </w:pPr>
      <w:r w:rsidRPr="00B6587B">
        <w:rPr>
          <w:sz w:val="22"/>
          <w:szCs w:val="22"/>
        </w:rPr>
        <w:t>Dane oferenta.</w:t>
      </w:r>
    </w:p>
    <w:p w14:paraId="5D334F87" w14:textId="5083EF8E" w:rsidR="00A16962" w:rsidRPr="00DD5BB7" w:rsidRDefault="00634CE0" w:rsidP="00DD5BB7">
      <w:pPr>
        <w:numPr>
          <w:ilvl w:val="0"/>
          <w:numId w:val="29"/>
        </w:numPr>
        <w:spacing w:before="120" w:line="300" w:lineRule="auto"/>
        <w:ind w:left="340" w:hanging="34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Oferowaną cenę brutto, </w:t>
      </w:r>
      <w:r w:rsidR="00587603">
        <w:rPr>
          <w:sz w:val="22"/>
          <w:szCs w:val="22"/>
        </w:rPr>
        <w:t>VAT</w:t>
      </w:r>
      <w:r>
        <w:rPr>
          <w:sz w:val="22"/>
          <w:szCs w:val="22"/>
        </w:rPr>
        <w:t>.</w:t>
      </w:r>
      <w:r w:rsidR="006168AC">
        <w:rPr>
          <w:sz w:val="22"/>
          <w:szCs w:val="22"/>
        </w:rPr>
        <w:t xml:space="preserve"> </w:t>
      </w:r>
      <w:r w:rsidR="00B6587B" w:rsidRPr="00DD5BB7">
        <w:rPr>
          <w:sz w:val="22"/>
          <w:szCs w:val="22"/>
        </w:rPr>
        <w:t xml:space="preserve">Jeżeli wykonawca jest podatnikiem VAT to jest on zobowiązany obliczyć ten podatek zgodnie z obowiązującymi przepisami. Oferent powinien zawrzeć wszystkie koszty związane z wykonaniem przedmiotu zamówienia.  </w:t>
      </w:r>
    </w:p>
    <w:p w14:paraId="7B30D9E1" w14:textId="77777777" w:rsidR="00B6587B" w:rsidRPr="00B6587B" w:rsidRDefault="00B6587B" w:rsidP="00B74EC3">
      <w:pPr>
        <w:spacing w:before="240" w:line="300" w:lineRule="auto"/>
        <w:jc w:val="both"/>
        <w:rPr>
          <w:b/>
          <w:sz w:val="22"/>
          <w:szCs w:val="22"/>
        </w:rPr>
      </w:pPr>
      <w:r w:rsidRPr="00B6587B">
        <w:rPr>
          <w:b/>
          <w:sz w:val="22"/>
          <w:szCs w:val="22"/>
        </w:rPr>
        <w:t>IV.  MIEJSCE I TERMIN SKŁADANIA OFERT:</w:t>
      </w:r>
    </w:p>
    <w:p w14:paraId="22264618" w14:textId="77777777" w:rsidR="001331E9" w:rsidRDefault="00B6587B" w:rsidP="00401FE8">
      <w:pPr>
        <w:pStyle w:val="Akapitzlist"/>
        <w:numPr>
          <w:ilvl w:val="0"/>
          <w:numId w:val="43"/>
        </w:numPr>
        <w:spacing w:before="120" w:line="300" w:lineRule="auto"/>
        <w:ind w:left="680" w:hanging="340"/>
        <w:jc w:val="both"/>
        <w:rPr>
          <w:sz w:val="22"/>
          <w:szCs w:val="22"/>
        </w:rPr>
      </w:pPr>
      <w:r w:rsidRPr="009412DA">
        <w:rPr>
          <w:sz w:val="22"/>
          <w:szCs w:val="22"/>
        </w:rPr>
        <w:t>Oferty</w:t>
      </w:r>
      <w:r w:rsidR="0060304D" w:rsidRPr="009412DA">
        <w:rPr>
          <w:sz w:val="22"/>
          <w:szCs w:val="22"/>
        </w:rPr>
        <w:t xml:space="preserve"> </w:t>
      </w:r>
      <w:r w:rsidR="00CF4DF9" w:rsidRPr="009412DA">
        <w:rPr>
          <w:sz w:val="22"/>
          <w:szCs w:val="22"/>
        </w:rPr>
        <w:t>cenowe należy przesłać</w:t>
      </w:r>
      <w:r w:rsidR="001331E9">
        <w:rPr>
          <w:sz w:val="22"/>
          <w:szCs w:val="22"/>
        </w:rPr>
        <w:t>:</w:t>
      </w:r>
    </w:p>
    <w:p w14:paraId="6A0F542C" w14:textId="77777777" w:rsidR="001331E9" w:rsidRPr="001331E9" w:rsidRDefault="00CF4DF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 xml:space="preserve">na adres e-mail </w:t>
      </w:r>
      <w:hyperlink r:id="rId9" w:history="1">
        <w:r w:rsidR="006752A9" w:rsidRPr="001331E9">
          <w:rPr>
            <w:rStyle w:val="Hipercze"/>
            <w:sz w:val="22"/>
            <w:szCs w:val="22"/>
          </w:rPr>
          <w:t>estera.mozdzen@lipnicawielka.pl</w:t>
        </w:r>
      </w:hyperlink>
      <w:r w:rsidRPr="001331E9">
        <w:rPr>
          <w:sz w:val="22"/>
          <w:szCs w:val="22"/>
        </w:rPr>
        <w:t xml:space="preserve"> </w:t>
      </w:r>
      <w:r w:rsidR="001331E9" w:rsidRPr="001331E9">
        <w:rPr>
          <w:sz w:val="22"/>
          <w:szCs w:val="22"/>
        </w:rPr>
        <w:t>Oferty cenowe należy przesłać:</w:t>
      </w:r>
    </w:p>
    <w:p w14:paraId="691D1A3D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 xml:space="preserve">na adres e-mail estera.mozdzen@lipnicawielka.pl </w:t>
      </w:r>
    </w:p>
    <w:p w14:paraId="1C847279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listownie na adres Urząd Gminy Lipnica Wielka 34-483 Lipnica Wielka 518</w:t>
      </w:r>
    </w:p>
    <w:p w14:paraId="20285D68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dostarczyć osobiście do siedziby Zamawiającego Urząd Gminy Lipnica Wielka 34-483 Lipnica Wielka 518</w:t>
      </w:r>
    </w:p>
    <w:p w14:paraId="2089DE8A" w14:textId="433A78B9" w:rsidR="00C14F83" w:rsidRPr="00C14F83" w:rsidRDefault="00C14F83" w:rsidP="00C14F83">
      <w:pPr>
        <w:spacing w:before="120" w:line="300" w:lineRule="auto"/>
        <w:jc w:val="both"/>
        <w:rPr>
          <w:sz w:val="22"/>
          <w:szCs w:val="22"/>
        </w:rPr>
      </w:pPr>
      <w:r w:rsidRPr="00C14F83">
        <w:rPr>
          <w:sz w:val="22"/>
          <w:szCs w:val="22"/>
        </w:rPr>
        <w:lastRenderedPageBreak/>
        <w:t>W przypadku składania oferty w siedzibie zamawiającego lub pocztą na kopercie należy</w:t>
      </w:r>
      <w:r>
        <w:rPr>
          <w:sz w:val="22"/>
          <w:szCs w:val="22"/>
        </w:rPr>
        <w:t xml:space="preserve"> </w:t>
      </w:r>
      <w:r w:rsidRPr="00C14F83">
        <w:rPr>
          <w:sz w:val="22"/>
          <w:szCs w:val="22"/>
        </w:rPr>
        <w:t xml:space="preserve">nanieść napis: </w:t>
      </w:r>
      <w:r w:rsidR="00345EDC">
        <w:rPr>
          <w:sz w:val="22"/>
          <w:szCs w:val="22"/>
        </w:rPr>
        <w:t>„W</w:t>
      </w:r>
      <w:r w:rsidR="00345EDC" w:rsidRPr="00345EDC">
        <w:rPr>
          <w:sz w:val="22"/>
          <w:szCs w:val="22"/>
        </w:rPr>
        <w:t>ykonanie gadżetów promocyjnych</w:t>
      </w:r>
      <w:r w:rsidR="00345EDC">
        <w:rPr>
          <w:sz w:val="22"/>
          <w:szCs w:val="22"/>
        </w:rPr>
        <w:t xml:space="preserve">” - </w:t>
      </w:r>
      <w:r w:rsidR="00345EDC" w:rsidRPr="00345EDC">
        <w:rPr>
          <w:sz w:val="22"/>
          <w:szCs w:val="22"/>
        </w:rPr>
        <w:t xml:space="preserve"> </w:t>
      </w:r>
      <w:r w:rsidRPr="00C14F83">
        <w:rPr>
          <w:sz w:val="22"/>
          <w:szCs w:val="22"/>
        </w:rPr>
        <w:t xml:space="preserve">„nie otwierać przed terminem: </w:t>
      </w:r>
      <w:r w:rsidRPr="00806B88">
        <w:rPr>
          <w:sz w:val="22"/>
          <w:szCs w:val="22"/>
        </w:rPr>
        <w:t>2</w:t>
      </w:r>
      <w:r w:rsidR="00A73CA1" w:rsidRPr="00806B88">
        <w:rPr>
          <w:sz w:val="22"/>
          <w:szCs w:val="22"/>
        </w:rPr>
        <w:t>0</w:t>
      </w:r>
      <w:r w:rsidR="00B526F2" w:rsidRPr="00806B88">
        <w:rPr>
          <w:sz w:val="22"/>
          <w:szCs w:val="22"/>
        </w:rPr>
        <w:t>.02</w:t>
      </w:r>
      <w:r w:rsidRPr="00806B88">
        <w:rPr>
          <w:sz w:val="22"/>
          <w:szCs w:val="22"/>
        </w:rPr>
        <w:t>.2023</w:t>
      </w:r>
      <w:r w:rsidRPr="00C14F83">
        <w:rPr>
          <w:sz w:val="22"/>
          <w:szCs w:val="22"/>
        </w:rPr>
        <w:t xml:space="preserve"> godz. 10.00”</w:t>
      </w:r>
    </w:p>
    <w:p w14:paraId="7B6644EA" w14:textId="0153C111" w:rsidR="001331E9" w:rsidRPr="001331E9" w:rsidRDefault="001331E9" w:rsidP="001331E9">
      <w:p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b) Ofertę sporządzić należy:</w:t>
      </w:r>
    </w:p>
    <w:p w14:paraId="1D6EBD58" w14:textId="6A446A5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na załączonym druku „Formularz Oferty" (Zał. Nr 1) w języku polskim, w formie pisemnej,</w:t>
      </w:r>
    </w:p>
    <w:p w14:paraId="3C62A805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na maszynie, komputerze, nieścieralnym atramentem lub długopisem,</w:t>
      </w:r>
    </w:p>
    <w:p w14:paraId="2FD4937F" w14:textId="725534CB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winna być podpisana przez osobę upoważnioną,</w:t>
      </w:r>
    </w:p>
    <w:p w14:paraId="092B3426" w14:textId="601DDD52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opatrzona pieczątką firmową,</w:t>
      </w:r>
    </w:p>
    <w:p w14:paraId="597C5472" w14:textId="18AEE4A6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posiadać datę sporządzenia.</w:t>
      </w:r>
    </w:p>
    <w:p w14:paraId="609D9838" w14:textId="17B63C7B" w:rsidR="001331E9" w:rsidRPr="001331E9" w:rsidRDefault="001331E9" w:rsidP="00A73CA1">
      <w:pPr>
        <w:spacing w:before="120" w:line="300" w:lineRule="auto"/>
        <w:jc w:val="both"/>
        <w:rPr>
          <w:sz w:val="22"/>
          <w:szCs w:val="22"/>
        </w:rPr>
      </w:pPr>
      <w:r w:rsidRPr="00C14F83">
        <w:rPr>
          <w:sz w:val="22"/>
          <w:szCs w:val="22"/>
        </w:rPr>
        <w:t xml:space="preserve">c) </w:t>
      </w:r>
      <w:r w:rsidRPr="001331E9">
        <w:rPr>
          <w:sz w:val="22"/>
          <w:szCs w:val="22"/>
        </w:rPr>
        <w:t>Cena jest jedynym kryterium oceny ofert.</w:t>
      </w:r>
    </w:p>
    <w:p w14:paraId="18E57476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W celu zapewnienia porównywalności wszystkich ofert, Zamawiający zastrzega sobie</w:t>
      </w:r>
    </w:p>
    <w:p w14:paraId="35B19DB9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prawo do skontaktowania się z właściwymi oferentami w celu uzupełnienia lub doprecyzowania ofert.</w:t>
      </w:r>
    </w:p>
    <w:p w14:paraId="79FC874A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Zamawiający może unieważnić postępowanie na każdym jego etapie bez podania uzasadnienia.</w:t>
      </w:r>
    </w:p>
    <w:p w14:paraId="67DF0DDA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Zamawiający może unieważnić zapytania w przypadku przekroczenia kwoty jaką Zamawiający zamierza przeznaczyć na realizację zamówienia.</w:t>
      </w:r>
    </w:p>
    <w:p w14:paraId="73235AA7" w14:textId="77777777" w:rsidR="001331E9" w:rsidRPr="001331E9" w:rsidRDefault="001331E9" w:rsidP="001331E9">
      <w:pPr>
        <w:pStyle w:val="Akapitzlist"/>
        <w:numPr>
          <w:ilvl w:val="0"/>
          <w:numId w:val="49"/>
        </w:numPr>
        <w:spacing w:before="120" w:line="300" w:lineRule="auto"/>
        <w:jc w:val="both"/>
        <w:rPr>
          <w:sz w:val="22"/>
          <w:szCs w:val="22"/>
        </w:rPr>
      </w:pPr>
      <w:r w:rsidRPr="001331E9">
        <w:rPr>
          <w:sz w:val="22"/>
          <w:szCs w:val="22"/>
        </w:rPr>
        <w:t>Zamawiający zastrzega sobie prawo do odpowiedzi tylko na wybraną ofertę.</w:t>
      </w:r>
    </w:p>
    <w:p w14:paraId="2E59BF8A" w14:textId="77777777" w:rsidR="001331E9" w:rsidRPr="00345EDC" w:rsidRDefault="001331E9" w:rsidP="00454FB1">
      <w:pPr>
        <w:spacing w:before="120" w:line="300" w:lineRule="auto"/>
        <w:jc w:val="both"/>
        <w:rPr>
          <w:b/>
          <w:bCs/>
          <w:sz w:val="22"/>
          <w:szCs w:val="22"/>
        </w:rPr>
      </w:pPr>
      <w:r w:rsidRPr="00345EDC">
        <w:rPr>
          <w:b/>
          <w:bCs/>
          <w:sz w:val="22"/>
          <w:szCs w:val="22"/>
        </w:rPr>
        <w:t xml:space="preserve">V. INFORMACJE DODATKOWE </w:t>
      </w:r>
    </w:p>
    <w:p w14:paraId="4415E92C" w14:textId="759E8E35" w:rsidR="001331E9" w:rsidRPr="00454FB1" w:rsidRDefault="001331E9" w:rsidP="00454FB1">
      <w:pPr>
        <w:spacing w:before="120" w:line="300" w:lineRule="auto"/>
        <w:jc w:val="both"/>
        <w:rPr>
          <w:sz w:val="22"/>
          <w:szCs w:val="22"/>
        </w:rPr>
      </w:pPr>
      <w:r w:rsidRPr="00454FB1">
        <w:rPr>
          <w:sz w:val="22"/>
          <w:szCs w:val="22"/>
        </w:rPr>
        <w:t>1.</w:t>
      </w:r>
      <w:r w:rsidRPr="00454FB1">
        <w:rPr>
          <w:sz w:val="22"/>
          <w:szCs w:val="22"/>
        </w:rPr>
        <w:tab/>
        <w:t xml:space="preserve">Zamawiający przekaże Wykonawcy </w:t>
      </w:r>
      <w:r w:rsidR="00454FB1">
        <w:rPr>
          <w:sz w:val="22"/>
          <w:szCs w:val="22"/>
        </w:rPr>
        <w:t xml:space="preserve">wstępne </w:t>
      </w:r>
      <w:r w:rsidRPr="00454FB1">
        <w:rPr>
          <w:sz w:val="22"/>
          <w:szCs w:val="22"/>
        </w:rPr>
        <w:t xml:space="preserve">projekty </w:t>
      </w:r>
      <w:r w:rsidR="00454FB1">
        <w:rPr>
          <w:sz w:val="22"/>
          <w:szCs w:val="22"/>
        </w:rPr>
        <w:t>materiałów</w:t>
      </w:r>
      <w:r w:rsidRPr="00454FB1">
        <w:rPr>
          <w:sz w:val="22"/>
          <w:szCs w:val="22"/>
        </w:rPr>
        <w:t xml:space="preserve"> </w:t>
      </w:r>
      <w:r w:rsidR="00454FB1">
        <w:rPr>
          <w:sz w:val="22"/>
          <w:szCs w:val="22"/>
        </w:rPr>
        <w:t>graficznych do umieszczenia na gadżetach. P</w:t>
      </w:r>
      <w:r w:rsidRPr="00454FB1">
        <w:rPr>
          <w:sz w:val="22"/>
          <w:szCs w:val="22"/>
        </w:rPr>
        <w:t xml:space="preserve">rzy czym </w:t>
      </w:r>
      <w:r w:rsidR="00454FB1">
        <w:rPr>
          <w:sz w:val="22"/>
          <w:szCs w:val="22"/>
        </w:rPr>
        <w:t>projekty  i wizualizacje gadżetów wyśle Wykonawca do akceptacji</w:t>
      </w:r>
      <w:r w:rsidR="00CA61C3">
        <w:rPr>
          <w:sz w:val="22"/>
          <w:szCs w:val="22"/>
        </w:rPr>
        <w:t xml:space="preserve"> Zamawiającego.</w:t>
      </w:r>
    </w:p>
    <w:p w14:paraId="179F273C" w14:textId="05535D98" w:rsidR="001331E9" w:rsidRPr="00CA61C3" w:rsidRDefault="001331E9" w:rsidP="00CA61C3">
      <w:pPr>
        <w:spacing w:before="120" w:line="300" w:lineRule="auto"/>
        <w:jc w:val="both"/>
        <w:rPr>
          <w:sz w:val="22"/>
          <w:szCs w:val="22"/>
        </w:rPr>
      </w:pPr>
      <w:r w:rsidRPr="00CA61C3">
        <w:rPr>
          <w:sz w:val="22"/>
          <w:szCs w:val="22"/>
        </w:rPr>
        <w:t xml:space="preserve">2. </w:t>
      </w:r>
      <w:r w:rsidRPr="00CA61C3">
        <w:rPr>
          <w:sz w:val="22"/>
          <w:szCs w:val="22"/>
        </w:rPr>
        <w:tab/>
        <w:t xml:space="preserve">Termin wykonania usługi i dostarczenia do siedziby Zamawiającego - do 10 dni od </w:t>
      </w:r>
      <w:r w:rsidR="00CA61C3">
        <w:rPr>
          <w:sz w:val="22"/>
          <w:szCs w:val="22"/>
        </w:rPr>
        <w:t xml:space="preserve">zaakceptowania </w:t>
      </w:r>
      <w:r w:rsidRPr="00CA61C3">
        <w:rPr>
          <w:sz w:val="22"/>
          <w:szCs w:val="22"/>
        </w:rPr>
        <w:t xml:space="preserve">przez Zamawiającego </w:t>
      </w:r>
      <w:r w:rsidR="00CA61C3">
        <w:rPr>
          <w:sz w:val="22"/>
          <w:szCs w:val="22"/>
        </w:rPr>
        <w:t>projektów</w:t>
      </w:r>
      <w:r w:rsidR="00B526F2">
        <w:rPr>
          <w:sz w:val="22"/>
          <w:szCs w:val="22"/>
        </w:rPr>
        <w:t xml:space="preserve"> jednak nie później niż do 24 marca 2023 r.</w:t>
      </w:r>
      <w:r w:rsidRPr="00CA61C3">
        <w:rPr>
          <w:sz w:val="22"/>
          <w:szCs w:val="22"/>
        </w:rPr>
        <w:t>.</w:t>
      </w:r>
    </w:p>
    <w:p w14:paraId="4FB0F200" w14:textId="77777777" w:rsidR="001331E9" w:rsidRPr="00345EDC" w:rsidRDefault="001331E9" w:rsidP="00345EDC">
      <w:pPr>
        <w:spacing w:before="120" w:line="300" w:lineRule="auto"/>
        <w:jc w:val="both"/>
        <w:rPr>
          <w:sz w:val="22"/>
          <w:szCs w:val="22"/>
        </w:rPr>
      </w:pPr>
      <w:r w:rsidRPr="00345EDC">
        <w:rPr>
          <w:sz w:val="22"/>
          <w:szCs w:val="22"/>
        </w:rPr>
        <w:t>3.  Osoba do kontaktu: Estera Możdżeń tel. (18 53 100 54), e-mail: estera.mozdzen@lipnicawielka.pl</w:t>
      </w:r>
    </w:p>
    <w:p w14:paraId="5240D599" w14:textId="77777777" w:rsidR="001331E9" w:rsidRPr="00345EDC" w:rsidRDefault="001331E9" w:rsidP="00345EDC">
      <w:pPr>
        <w:spacing w:before="120" w:line="300" w:lineRule="auto"/>
        <w:jc w:val="both"/>
        <w:rPr>
          <w:b/>
          <w:bCs/>
          <w:sz w:val="22"/>
          <w:szCs w:val="22"/>
        </w:rPr>
      </w:pPr>
      <w:r w:rsidRPr="00345EDC">
        <w:rPr>
          <w:b/>
          <w:bCs/>
          <w:sz w:val="22"/>
          <w:szCs w:val="22"/>
        </w:rPr>
        <w:t>VI. ZAŁĄCZNIKI</w:t>
      </w:r>
    </w:p>
    <w:p w14:paraId="1C4F2221" w14:textId="5FCB39EF" w:rsidR="001331E9" w:rsidRDefault="001331E9" w:rsidP="00345EDC">
      <w:pPr>
        <w:pStyle w:val="Akapitzlist"/>
        <w:numPr>
          <w:ilvl w:val="1"/>
          <w:numId w:val="48"/>
        </w:numPr>
        <w:spacing w:before="120" w:line="300" w:lineRule="auto"/>
        <w:jc w:val="both"/>
        <w:rPr>
          <w:sz w:val="22"/>
          <w:szCs w:val="22"/>
        </w:rPr>
      </w:pPr>
      <w:r w:rsidRPr="00345EDC">
        <w:rPr>
          <w:sz w:val="22"/>
          <w:szCs w:val="22"/>
        </w:rPr>
        <w:t>Wzór formularza cenowego.</w:t>
      </w:r>
    </w:p>
    <w:p w14:paraId="127A5D1E" w14:textId="77777777" w:rsidR="00345EDC" w:rsidRPr="00345EDC" w:rsidRDefault="00345EDC" w:rsidP="00345EDC">
      <w:pPr>
        <w:pStyle w:val="Akapitzlist"/>
        <w:spacing w:before="120" w:line="300" w:lineRule="auto"/>
        <w:ind w:left="1440"/>
        <w:jc w:val="both"/>
        <w:rPr>
          <w:sz w:val="22"/>
          <w:szCs w:val="22"/>
        </w:rPr>
      </w:pPr>
    </w:p>
    <w:bookmarkEnd w:id="0"/>
    <w:p w14:paraId="52F208B2" w14:textId="2D8844FC" w:rsidR="00F25046" w:rsidRPr="00F25046" w:rsidRDefault="00F25046" w:rsidP="00F25046">
      <w:pPr>
        <w:pStyle w:val="Akapitzlist"/>
        <w:spacing w:before="240" w:line="300" w:lineRule="auto"/>
        <w:ind w:left="0"/>
        <w:jc w:val="both"/>
        <w:rPr>
          <w:b/>
          <w:sz w:val="22"/>
          <w:szCs w:val="22"/>
        </w:rPr>
      </w:pPr>
      <w:r w:rsidRPr="00F25046">
        <w:rPr>
          <w:b/>
          <w:sz w:val="22"/>
          <w:szCs w:val="22"/>
        </w:rPr>
        <w:t>VII</w:t>
      </w:r>
      <w:r w:rsidR="00345EDC">
        <w:rPr>
          <w:b/>
          <w:sz w:val="22"/>
          <w:szCs w:val="22"/>
        </w:rPr>
        <w:t>. O</w:t>
      </w:r>
      <w:r w:rsidRPr="00F25046">
        <w:rPr>
          <w:b/>
          <w:sz w:val="22"/>
          <w:szCs w:val="22"/>
        </w:rPr>
        <w:t>CHRONA DANYCH OSOBOWYCH</w:t>
      </w:r>
    </w:p>
    <w:p w14:paraId="2A4472B3" w14:textId="3C77EDBD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1.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danych) (Dz. U. UE L119 z dnia 4 maja 2016 r., str. 1; zwanym dalej „RODO”) informujemy, że:</w:t>
      </w:r>
    </w:p>
    <w:p w14:paraId="1EF1154C" w14:textId="15C9ED6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1) administratorem Pani/Pana danych osobowych jest Wójt Gminy Lipnica Wielka z siedzibą w Urzędzie Gminy Lipnica Wielka o następujących danych kontaktowych: 34-483 Lipnica Wielka 518, </w:t>
      </w:r>
      <w:hyperlink r:id="rId10" w:history="1">
        <w:r w:rsidRPr="009412DA">
          <w:rPr>
            <w:rStyle w:val="Hipercze"/>
            <w:bCs/>
            <w:sz w:val="20"/>
            <w:szCs w:val="20"/>
          </w:rPr>
          <w:t>gmina@lipnicawielka.pl</w:t>
        </w:r>
      </w:hyperlink>
      <w:r w:rsidRPr="009412DA">
        <w:rPr>
          <w:bCs/>
          <w:sz w:val="20"/>
          <w:szCs w:val="20"/>
        </w:rPr>
        <w:t>, tel. 18 26 345 95;</w:t>
      </w:r>
    </w:p>
    <w:p w14:paraId="21CAB70A" w14:textId="6C7E4E4A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2) administrator wyznaczył Inspektora Danych Osobowych, z którym można się kontaktować pod adresem e-mail: iod@lipnicawielka.pl.</w:t>
      </w:r>
    </w:p>
    <w:p w14:paraId="78DCB779" w14:textId="1994A97E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3) Pani/Pana dane osobowe przetwarzane będą na podstawie art. 6 ust. 1 lit. c RODO w celu związanym z przedmiotowym postępowaniem o udzielenie zamówienia publicznego, prowadzonym w trybie przetargu nieograniczonego.</w:t>
      </w:r>
    </w:p>
    <w:p w14:paraId="467789AE" w14:textId="15366363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lastRenderedPageBreak/>
        <w:t>4) odbiorcami Pani/Pana danych osobowych będą osoby lub podmioty, którym udostępniona zostanie dokumentacja postępowania w oparciu o art. 74 ustawy P.Z.P.</w:t>
      </w:r>
    </w:p>
    <w:p w14:paraId="72E9A143" w14:textId="38C323C1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5) Pani/Pana dane osobowe będą przechowywane, zgodnie z art. 78 ust. 1 P.Z.P. przez okres 4 lat od dnia zakończenia postępowania o udzielenie zamówienia, a jeżeli czas trwania umowy przekracza 4 lata, okres przechowywania obejmuje cały czas trwania umowy;</w:t>
      </w:r>
    </w:p>
    <w:p w14:paraId="07DC8B5E" w14:textId="6B3C3339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6) obowiązek podania przez Panią/Pana danych osobowych bezpośrednio Pani/Pana dotyczących jest wymogiem ustawowym określonym w przepisanych ustawy P.Z.P., związanym z udziałem w postępowaniu o udzielenie zamówienia publicznego.</w:t>
      </w:r>
    </w:p>
    <w:p w14:paraId="32DB4AB9" w14:textId="55D164BC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7) w odniesieniu do Pani/Pana danych osobowych decyzje nie będą podejmowane w sposób zautomatyzowany, stosownie do art. 22 RODO.</w:t>
      </w:r>
    </w:p>
    <w:p w14:paraId="21CE702E" w14:textId="25D92E37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8) posiada Pani/Pan:</w:t>
      </w:r>
    </w:p>
    <w:p w14:paraId="07B24771" w14:textId="267737D6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a) na podstawie art. 15 RODO prawo dostępu do danych osobowych Pani/Pana dotyczących (w przypadku, gdy skorzystanie z tego prawa wymagałoby po stronie administratora niewspółmiernie dużego wysiłku może zostać Pani/Pan zobowiązana do wskazania dodatkowych informacji mających na celu sprecyzowanie żądania, w szczególności podania nazwy lub daty postępowania o udzielenie zamówienia publicznego lub konkursu albo sprecyzowanie nazwy lub daty zakończonego postępowania o udzielenie zamówienia);</w:t>
      </w:r>
    </w:p>
    <w:p w14:paraId="5D6B6C67" w14:textId="2AEB914D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b) na podstawie art. 16 RODO prawo do sprostowania Pani/Pana danych osobowych (skorzystanie z prawa do sprostowania nie może skutkować zmianą wyniku postępowania o udzielenie zamówienia publicznego ani zmianą postanowień umowy w zakresie niezgodnym z ustawą PZP oraz nie może naruszać integralności protokołu oraz jego załączników);</w:t>
      </w:r>
    </w:p>
    <w:p w14:paraId="7D2A87A7" w14:textId="368CBC79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c) na podstawie art. 18 RODO prawo żądania od administratora ograniczenia przetwarzania danych osobowych z zastrzeżeniem okresu trwania postępowania o udzielenie zamówienia publicznego lub konkursu oraz przypadków, o których mowa w art. 18 ust. 2 RODO (prawo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członkowskiego);</w:t>
      </w:r>
    </w:p>
    <w:p w14:paraId="63A30282" w14:textId="18C7E07C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d) prawo do wniesienia skargi do Prezesa Urzędu Ochrony Danych Osobowych, gdy uzna Pani/Pan, że przetwarzanie danych osobowych Pani/Pana dotyczących narusza przepisy RODO;  </w:t>
      </w:r>
    </w:p>
    <w:p w14:paraId="7FA42457" w14:textId="4345A2C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9) nie przysługuje Pani/Panu:</w:t>
      </w:r>
    </w:p>
    <w:p w14:paraId="57132C1E" w14:textId="72125172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a) w związku z art. 17 ust. 3 lit. b, d lub e RODO prawo do usunięcia danych osobowych;</w:t>
      </w:r>
    </w:p>
    <w:p w14:paraId="15906753" w14:textId="5E3BDD5A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b) prawo do przenoszenia danych osobowych, o którym mowa w art. 20 RODO;</w:t>
      </w:r>
    </w:p>
    <w:p w14:paraId="5FD88842" w14:textId="32287205" w:rsidR="00F25046" w:rsidRPr="009412DA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 xml:space="preserve">c) na podstawie art. 21 RODO prawo sprzeciwu, wobec przetwarzania danych osobowych, gdyż podstawą prawną przetwarzania Pani/Pana danych osobowych jest art. 6 ust. 1 lit. c RODO; </w:t>
      </w:r>
    </w:p>
    <w:p w14:paraId="39C7164F" w14:textId="4A898CF5" w:rsidR="008924F9" w:rsidRDefault="00F2504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  <w:r w:rsidRPr="009412DA">
        <w:rPr>
          <w:bCs/>
          <w:sz w:val="20"/>
          <w:szCs w:val="20"/>
        </w:rPr>
        <w:t>10)</w:t>
      </w:r>
      <w:r w:rsidR="004927F0" w:rsidRPr="009412DA">
        <w:rPr>
          <w:bCs/>
          <w:sz w:val="20"/>
          <w:szCs w:val="20"/>
        </w:rPr>
        <w:t xml:space="preserve"> </w:t>
      </w:r>
      <w:r w:rsidRPr="009412DA">
        <w:rPr>
          <w:bCs/>
          <w:sz w:val="20"/>
          <w:szCs w:val="20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19F175C3" w14:textId="5F3F7CC0" w:rsidR="00AA2776" w:rsidRDefault="00AA2776" w:rsidP="00F25046">
      <w:pPr>
        <w:pStyle w:val="Akapitzlist"/>
        <w:spacing w:before="240" w:line="300" w:lineRule="auto"/>
        <w:ind w:left="0"/>
        <w:jc w:val="both"/>
        <w:rPr>
          <w:bCs/>
          <w:sz w:val="20"/>
          <w:szCs w:val="20"/>
        </w:rPr>
      </w:pPr>
    </w:p>
    <w:p w14:paraId="200B6133" w14:textId="77777777" w:rsidR="00AA2776" w:rsidRDefault="00AA2776" w:rsidP="00AA2776">
      <w:pPr>
        <w:pStyle w:val="Akapitzlist"/>
        <w:spacing w:before="240" w:line="300" w:lineRule="auto"/>
        <w:ind w:left="0"/>
        <w:jc w:val="right"/>
        <w:rPr>
          <w:bCs/>
          <w:sz w:val="20"/>
          <w:szCs w:val="20"/>
        </w:rPr>
      </w:pPr>
    </w:p>
    <w:p w14:paraId="21A1B375" w14:textId="495704FD" w:rsidR="00AA2776" w:rsidRDefault="00AA2776" w:rsidP="00AA2776">
      <w:pPr>
        <w:pStyle w:val="Akapitzlist"/>
        <w:spacing w:before="240" w:line="300" w:lineRule="auto"/>
        <w:ind w:left="0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/-/ Mateusz Lichosyt</w:t>
      </w:r>
    </w:p>
    <w:p w14:paraId="4CFD2FF4" w14:textId="0B3EDE83" w:rsidR="00AA2776" w:rsidRDefault="00AA2776" w:rsidP="00AA2776">
      <w:pPr>
        <w:pStyle w:val="Akapitzlist"/>
        <w:spacing w:before="240" w:line="300" w:lineRule="auto"/>
        <w:ind w:left="7080" w:firstLine="708"/>
        <w:jc w:val="center"/>
        <w:rPr>
          <w:bCs/>
          <w:sz w:val="20"/>
          <w:szCs w:val="20"/>
        </w:rPr>
      </w:pPr>
      <w:r>
        <w:rPr>
          <w:bCs/>
          <w:sz w:val="20"/>
          <w:szCs w:val="20"/>
        </w:rPr>
        <w:t>Wójt Gminy</w:t>
      </w:r>
    </w:p>
    <w:p w14:paraId="05EAF3BA" w14:textId="13FD0171" w:rsidR="00AA2776" w:rsidRPr="009412DA" w:rsidRDefault="00AA2776" w:rsidP="00AA2776">
      <w:pPr>
        <w:pStyle w:val="Akapitzlist"/>
        <w:spacing w:before="240" w:line="300" w:lineRule="auto"/>
        <w:ind w:left="0"/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Lipnica Wielka</w:t>
      </w:r>
    </w:p>
    <w:sectPr w:rsidR="00AA2776" w:rsidRPr="009412DA" w:rsidSect="009412DA">
      <w:headerReference w:type="default" r:id="rId11"/>
      <w:headerReference w:type="first" r:id="rId12"/>
      <w:pgSz w:w="11906" w:h="16838"/>
      <w:pgMar w:top="1135" w:right="1418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882AB" w14:textId="77777777" w:rsidR="00E31EC0" w:rsidRDefault="00E31EC0" w:rsidP="00E46B1A">
      <w:r>
        <w:separator/>
      </w:r>
    </w:p>
  </w:endnote>
  <w:endnote w:type="continuationSeparator" w:id="0">
    <w:p w14:paraId="5E252B1E" w14:textId="77777777" w:rsidR="00E31EC0" w:rsidRDefault="00E31EC0" w:rsidP="00E4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EAD16" w14:textId="77777777" w:rsidR="00E31EC0" w:rsidRDefault="00E31EC0" w:rsidP="00E46B1A">
      <w:r>
        <w:separator/>
      </w:r>
    </w:p>
  </w:footnote>
  <w:footnote w:type="continuationSeparator" w:id="0">
    <w:p w14:paraId="67D7E540" w14:textId="77777777" w:rsidR="00E31EC0" w:rsidRDefault="00E31EC0" w:rsidP="00E46B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4FAC9" w14:textId="77777777" w:rsidR="00B31AB9" w:rsidRDefault="00B31AB9" w:rsidP="00E46B1A">
    <w:pPr>
      <w:pStyle w:val="Nagwek"/>
      <w:rPr>
        <w:lang w:val="en-US"/>
      </w:rPr>
    </w:pPr>
  </w:p>
  <w:p w14:paraId="57B12C84" w14:textId="77777777" w:rsidR="00B31AB9" w:rsidRDefault="00B31AB9" w:rsidP="00E46B1A">
    <w:pPr>
      <w:pStyle w:val="Nagwek"/>
      <w:rPr>
        <w:lang w:val="en-US"/>
      </w:rPr>
    </w:pPr>
  </w:p>
  <w:p w14:paraId="2BE888CF" w14:textId="1355A53F" w:rsidR="00E46B1A" w:rsidRPr="00E46B1A" w:rsidRDefault="00617B58" w:rsidP="00E46B1A">
    <w:pPr>
      <w:pStyle w:val="Nagwek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96EF8" wp14:editId="679AE9CC">
              <wp:simplePos x="0" y="0"/>
              <wp:positionH relativeFrom="column">
                <wp:posOffset>-6350</wp:posOffset>
              </wp:positionH>
              <wp:positionV relativeFrom="paragraph">
                <wp:posOffset>87630</wp:posOffset>
              </wp:positionV>
              <wp:extent cx="5761355" cy="0"/>
              <wp:effectExtent l="12700" t="11430" r="7620" b="762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13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3DC8C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.5pt;margin-top:6.9pt;width:453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C2F464" wp14:editId="6DC40E6A">
              <wp:simplePos x="0" y="0"/>
              <wp:positionH relativeFrom="column">
                <wp:posOffset>-10795</wp:posOffset>
              </wp:positionH>
              <wp:positionV relativeFrom="paragraph">
                <wp:posOffset>146050</wp:posOffset>
              </wp:positionV>
              <wp:extent cx="5765800" cy="6350"/>
              <wp:effectExtent l="8255" t="12700" r="7620" b="9525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F311517" id="AutoShape 5" o:spid="_x0000_s1026" type="#_x0000_t32" style="position:absolute;margin-left:-.85pt;margin-top:11.5pt;width:454pt;height: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" strokecolor="gray [1629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266111" wp14:editId="1A546EBC">
              <wp:simplePos x="0" y="0"/>
              <wp:positionH relativeFrom="column">
                <wp:posOffset>-10795</wp:posOffset>
              </wp:positionH>
              <wp:positionV relativeFrom="paragraph">
                <wp:posOffset>115570</wp:posOffset>
              </wp:positionV>
              <wp:extent cx="5765800" cy="6350"/>
              <wp:effectExtent l="17780" t="10795" r="17145" b="11430"/>
              <wp:wrapNone/>
              <wp:docPr id="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5800" cy="63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51E092" id="AutoShape 4" o:spid="_x0000_s1026" type="#_x0000_t32" style="position:absolute;margin-left:-.85pt;margin-top:9.1pt;width:454pt;height: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" strokecolor="gray [1629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8A373" w14:textId="7B108781" w:rsidR="00587603" w:rsidRPr="007A3873" w:rsidRDefault="00587603" w:rsidP="00587603">
    <w:pPr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67456" behindDoc="1" locked="0" layoutInCell="1" allowOverlap="1" wp14:anchorId="77621F08" wp14:editId="333C1FC6">
          <wp:simplePos x="0" y="0"/>
          <wp:positionH relativeFrom="column">
            <wp:posOffset>1707515</wp:posOffset>
          </wp:positionH>
          <wp:positionV relativeFrom="paragraph">
            <wp:posOffset>75565</wp:posOffset>
          </wp:positionV>
          <wp:extent cx="981075" cy="808990"/>
          <wp:effectExtent l="0" t="0" r="9525" b="0"/>
          <wp:wrapTight wrapText="bothSides">
            <wp:wrapPolygon edited="0">
              <wp:start x="0" y="0"/>
              <wp:lineTo x="0" y="20854"/>
              <wp:lineTo x="21390" y="20854"/>
              <wp:lineTo x="21390" y="0"/>
              <wp:lineTo x="0" y="0"/>
            </wp:wrapPolygon>
          </wp:wrapTight>
          <wp:docPr id="8" name="Obraz 8" descr="papier Leader umw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papier Leader umwm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796" r="31245" b="9249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0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70528" behindDoc="1" locked="0" layoutInCell="1" allowOverlap="1" wp14:anchorId="0A4D7BCF" wp14:editId="03B39B03">
          <wp:simplePos x="0" y="0"/>
          <wp:positionH relativeFrom="column">
            <wp:posOffset>-45720</wp:posOffset>
          </wp:positionH>
          <wp:positionV relativeFrom="paragraph">
            <wp:posOffset>75565</wp:posOffset>
          </wp:positionV>
          <wp:extent cx="1096645" cy="749300"/>
          <wp:effectExtent l="0" t="0" r="8255" b="0"/>
          <wp:wrapThrough wrapText="bothSides">
            <wp:wrapPolygon edited="0">
              <wp:start x="0" y="0"/>
              <wp:lineTo x="0" y="20868"/>
              <wp:lineTo x="21387" y="20868"/>
              <wp:lineTo x="21387" y="0"/>
              <wp:lineTo x="0" y="0"/>
            </wp:wrapPolygon>
          </wp:wrapThrough>
          <wp:docPr id="6" name="Obraz 6" descr="U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64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8480" behindDoc="1" locked="0" layoutInCell="1" allowOverlap="1" wp14:anchorId="59935817" wp14:editId="52D6AEEF">
          <wp:simplePos x="0" y="0"/>
          <wp:positionH relativeFrom="column">
            <wp:posOffset>3237865</wp:posOffset>
          </wp:positionH>
          <wp:positionV relativeFrom="paragraph">
            <wp:posOffset>74930</wp:posOffset>
          </wp:positionV>
          <wp:extent cx="792480" cy="792480"/>
          <wp:effectExtent l="0" t="0" r="7620" b="7620"/>
          <wp:wrapThrough wrapText="bothSides">
            <wp:wrapPolygon edited="0">
              <wp:start x="0" y="0"/>
              <wp:lineTo x="0" y="13500"/>
              <wp:lineTo x="1558" y="17654"/>
              <wp:lineTo x="7788" y="21288"/>
              <wp:lineTo x="13500" y="21288"/>
              <wp:lineTo x="19731" y="17654"/>
              <wp:lineTo x="21288" y="13500"/>
              <wp:lineTo x="21288" y="0"/>
              <wp:lineTo x="0" y="0"/>
            </wp:wrapPolygon>
          </wp:wrapThrough>
          <wp:docPr id="5" name="Obraz 5" descr="Przyjazna Dolina Rab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zyjazna Dolina Rab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4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6"/>
        <w:szCs w:val="16"/>
      </w:rPr>
      <w:drawing>
        <wp:anchor distT="0" distB="0" distL="114300" distR="114300" simplePos="0" relativeHeight="251669504" behindDoc="1" locked="0" layoutInCell="1" allowOverlap="1" wp14:anchorId="04A7446C" wp14:editId="093F8944">
          <wp:simplePos x="0" y="0"/>
          <wp:positionH relativeFrom="column">
            <wp:posOffset>4548505</wp:posOffset>
          </wp:positionH>
          <wp:positionV relativeFrom="paragraph">
            <wp:posOffset>33020</wp:posOffset>
          </wp:positionV>
          <wp:extent cx="1112520" cy="786130"/>
          <wp:effectExtent l="0" t="0" r="0" b="0"/>
          <wp:wrapThrough wrapText="bothSides">
            <wp:wrapPolygon edited="0">
              <wp:start x="0" y="0"/>
              <wp:lineTo x="0" y="20937"/>
              <wp:lineTo x="21082" y="20937"/>
              <wp:lineTo x="21082" y="0"/>
              <wp:lineTo x="0" y="0"/>
            </wp:wrapPolygon>
          </wp:wrapThrough>
          <wp:docPr id="4" name="Obraz 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520" cy="786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A3873">
      <w:rPr>
        <w:sz w:val="16"/>
        <w:szCs w:val="16"/>
      </w:rPr>
      <w:t xml:space="preserve">                   </w:t>
    </w:r>
  </w:p>
  <w:p w14:paraId="20A33FCE" w14:textId="77777777" w:rsidR="00587603" w:rsidRPr="007A3873" w:rsidRDefault="00587603" w:rsidP="00587603">
    <w:pPr>
      <w:tabs>
        <w:tab w:val="left" w:pos="8244"/>
      </w:tabs>
      <w:rPr>
        <w:sz w:val="18"/>
        <w:szCs w:val="18"/>
      </w:rPr>
    </w:pPr>
    <w:r>
      <w:rPr>
        <w:sz w:val="18"/>
        <w:szCs w:val="18"/>
      </w:rPr>
      <w:tab/>
    </w:r>
  </w:p>
  <w:p w14:paraId="31D39130" w14:textId="77777777" w:rsidR="00587603" w:rsidRPr="007A3873" w:rsidRDefault="00587603" w:rsidP="00587603">
    <w:pPr>
      <w:rPr>
        <w:sz w:val="18"/>
        <w:szCs w:val="18"/>
      </w:rPr>
    </w:pPr>
    <w:r>
      <w:rPr>
        <w:sz w:val="18"/>
        <w:szCs w:val="18"/>
      </w:rPr>
      <w:tab/>
    </w:r>
  </w:p>
  <w:p w14:paraId="1C759FA1" w14:textId="77777777" w:rsidR="00587603" w:rsidRPr="007A3873" w:rsidRDefault="00587603" w:rsidP="00587603">
    <w:pPr>
      <w:rPr>
        <w:rFonts w:ascii="Arial" w:hAnsi="Arial" w:cs="Arial"/>
        <w:sz w:val="18"/>
        <w:szCs w:val="18"/>
      </w:rPr>
    </w:pPr>
  </w:p>
  <w:p w14:paraId="6580BFC3" w14:textId="52349B31" w:rsidR="00B66E3A" w:rsidRDefault="00B66E3A" w:rsidP="00B66E3A">
    <w:pPr>
      <w:pStyle w:val="Nagwek"/>
      <w:rPr>
        <w:b/>
      </w:rPr>
    </w:pPr>
  </w:p>
  <w:p w14:paraId="29D6EDB1" w14:textId="448D9F4F" w:rsidR="00B66E3A" w:rsidRDefault="00B66E3A" w:rsidP="00587603">
    <w:pPr>
      <w:pStyle w:val="Domylnie"/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E13"/>
    <w:multiLevelType w:val="hybridMultilevel"/>
    <w:tmpl w:val="B47C828E"/>
    <w:lvl w:ilvl="0" w:tplc="1F76465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813A5"/>
    <w:multiLevelType w:val="hybridMultilevel"/>
    <w:tmpl w:val="50705744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5F072C9"/>
    <w:multiLevelType w:val="hybridMultilevel"/>
    <w:tmpl w:val="DD8CCE54"/>
    <w:lvl w:ilvl="0" w:tplc="9BDE13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C56BF4"/>
    <w:multiLevelType w:val="hybridMultilevel"/>
    <w:tmpl w:val="5FB0599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6E2173"/>
    <w:multiLevelType w:val="hybridMultilevel"/>
    <w:tmpl w:val="ED26542A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BB2B2C"/>
    <w:multiLevelType w:val="hybridMultilevel"/>
    <w:tmpl w:val="DD8CD5E6"/>
    <w:lvl w:ilvl="0" w:tplc="B6F8D8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E5FEC"/>
    <w:multiLevelType w:val="hybridMultilevel"/>
    <w:tmpl w:val="DE5611CA"/>
    <w:lvl w:ilvl="0" w:tplc="CFC8A8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E15D7"/>
    <w:multiLevelType w:val="hybridMultilevel"/>
    <w:tmpl w:val="334EACC8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1D49A6"/>
    <w:multiLevelType w:val="hybridMultilevel"/>
    <w:tmpl w:val="6AACB658"/>
    <w:lvl w:ilvl="0" w:tplc="9BDE1372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E70C49"/>
    <w:multiLevelType w:val="hybridMultilevel"/>
    <w:tmpl w:val="1C06657C"/>
    <w:lvl w:ilvl="0" w:tplc="A6EE83A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3F1962"/>
    <w:multiLevelType w:val="hybridMultilevel"/>
    <w:tmpl w:val="E168D660"/>
    <w:lvl w:ilvl="0" w:tplc="D4DA6F6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1C3672"/>
    <w:multiLevelType w:val="hybridMultilevel"/>
    <w:tmpl w:val="E53A7906"/>
    <w:lvl w:ilvl="0" w:tplc="F656C1B6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AF4F5C"/>
    <w:multiLevelType w:val="hybridMultilevel"/>
    <w:tmpl w:val="7C34346A"/>
    <w:name w:val="WW8Num1"/>
    <w:lvl w:ilvl="0" w:tplc="C26C3ADA">
      <w:start w:val="1"/>
      <w:numFmt w:val="decimal"/>
      <w:lvlText w:val="%1."/>
      <w:lvlJc w:val="center"/>
      <w:pPr>
        <w:tabs>
          <w:tab w:val="num" w:pos="397"/>
        </w:tabs>
        <w:ind w:left="397" w:hanging="109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DB648F"/>
    <w:multiLevelType w:val="hybridMultilevel"/>
    <w:tmpl w:val="35824508"/>
    <w:lvl w:ilvl="0" w:tplc="8E12C6E2">
      <w:start w:val="1"/>
      <w:numFmt w:val="upperRoman"/>
      <w:lvlText w:val="%1."/>
      <w:lvlJc w:val="left"/>
      <w:pPr>
        <w:tabs>
          <w:tab w:val="num" w:pos="340"/>
        </w:tabs>
        <w:ind w:left="340" w:hanging="34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797AA3"/>
    <w:multiLevelType w:val="hybridMultilevel"/>
    <w:tmpl w:val="06B25134"/>
    <w:lvl w:ilvl="0" w:tplc="2B54A0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7F0BA3"/>
    <w:multiLevelType w:val="hybridMultilevel"/>
    <w:tmpl w:val="2508E582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2FD7289"/>
    <w:multiLevelType w:val="hybridMultilevel"/>
    <w:tmpl w:val="803636E4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E01E4"/>
    <w:multiLevelType w:val="hybridMultilevel"/>
    <w:tmpl w:val="4920CB4C"/>
    <w:lvl w:ilvl="0" w:tplc="77428770">
      <w:start w:val="5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363041"/>
    <w:multiLevelType w:val="hybridMultilevel"/>
    <w:tmpl w:val="B73C038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E206EB"/>
    <w:multiLevelType w:val="hybridMultilevel"/>
    <w:tmpl w:val="509039C2"/>
    <w:lvl w:ilvl="0" w:tplc="38080E24">
      <w:start w:val="1"/>
      <w:numFmt w:val="lowerLetter"/>
      <w:lvlText w:val="%1)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82135"/>
    <w:multiLevelType w:val="hybridMultilevel"/>
    <w:tmpl w:val="7438F44E"/>
    <w:lvl w:ilvl="0" w:tplc="1C16DA2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342546"/>
    <w:multiLevelType w:val="hybridMultilevel"/>
    <w:tmpl w:val="E2BE25C4"/>
    <w:lvl w:ilvl="0" w:tplc="E59C41F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 w:tplc="D2AE1A18">
      <w:start w:val="1"/>
      <w:numFmt w:val="lowerLetter"/>
      <w:lvlText w:val="%2)"/>
      <w:lvlJc w:val="left"/>
      <w:pPr>
        <w:tabs>
          <w:tab w:val="num" w:pos="680"/>
        </w:tabs>
        <w:ind w:left="680" w:hanging="283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77C57DD"/>
    <w:multiLevelType w:val="hybridMultilevel"/>
    <w:tmpl w:val="3C8C1194"/>
    <w:lvl w:ilvl="0" w:tplc="19FC37F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sz w:val="16"/>
        <w:szCs w:val="16"/>
      </w:rPr>
    </w:lvl>
    <w:lvl w:ilvl="1" w:tplc="A6EE83A0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eastAsia="Times New Roman" w:hAnsi="Times New Roman" w:cs="Times New Roman" w:hint="default"/>
        <w:sz w:val="16"/>
        <w:szCs w:val="16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7D532B6"/>
    <w:multiLevelType w:val="hybridMultilevel"/>
    <w:tmpl w:val="4B7A0AF0"/>
    <w:lvl w:ilvl="0" w:tplc="0C72C83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/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BF3882"/>
    <w:multiLevelType w:val="hybridMultilevel"/>
    <w:tmpl w:val="60667CC2"/>
    <w:lvl w:ilvl="0" w:tplc="A444662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A9D489C"/>
    <w:multiLevelType w:val="hybridMultilevel"/>
    <w:tmpl w:val="6128BC4E"/>
    <w:lvl w:ilvl="0" w:tplc="1F7646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515C99"/>
    <w:multiLevelType w:val="hybridMultilevel"/>
    <w:tmpl w:val="3E3AC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B35C4B"/>
    <w:multiLevelType w:val="hybridMultilevel"/>
    <w:tmpl w:val="CC902FEC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28" w15:restartNumberingAfterBreak="0">
    <w:nsid w:val="40BB0D53"/>
    <w:multiLevelType w:val="hybridMultilevel"/>
    <w:tmpl w:val="CD7A5A18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0C342CE"/>
    <w:multiLevelType w:val="hybridMultilevel"/>
    <w:tmpl w:val="59A226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7BE152B"/>
    <w:multiLevelType w:val="hybridMultilevel"/>
    <w:tmpl w:val="B404A94E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C2472A"/>
    <w:multiLevelType w:val="hybridMultilevel"/>
    <w:tmpl w:val="A16060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F8F745C"/>
    <w:multiLevelType w:val="hybridMultilevel"/>
    <w:tmpl w:val="65387626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0D1C62"/>
    <w:multiLevelType w:val="hybridMultilevel"/>
    <w:tmpl w:val="01B27E52"/>
    <w:lvl w:ilvl="0" w:tplc="3CC49A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874ED3"/>
    <w:multiLevelType w:val="hybridMultilevel"/>
    <w:tmpl w:val="91A860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A53CB6"/>
    <w:multiLevelType w:val="hybridMultilevel"/>
    <w:tmpl w:val="97F05E14"/>
    <w:lvl w:ilvl="0" w:tplc="7B6C3F52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C326BD"/>
    <w:multiLevelType w:val="hybridMultilevel"/>
    <w:tmpl w:val="C440542A"/>
    <w:lvl w:ilvl="0" w:tplc="9510EE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99C0893"/>
    <w:multiLevelType w:val="multilevel"/>
    <w:tmpl w:val="28800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713043"/>
    <w:multiLevelType w:val="hybridMultilevel"/>
    <w:tmpl w:val="5EC8ABC4"/>
    <w:lvl w:ilvl="0" w:tplc="7CC28E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4D3CAB"/>
    <w:multiLevelType w:val="multilevel"/>
    <w:tmpl w:val="5EEE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6965A19"/>
    <w:multiLevelType w:val="hybridMultilevel"/>
    <w:tmpl w:val="6C6E4B9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7ED3A82"/>
    <w:multiLevelType w:val="hybridMultilevel"/>
    <w:tmpl w:val="91503CAC"/>
    <w:lvl w:ilvl="0" w:tplc="9510EE1C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F653B7E"/>
    <w:multiLevelType w:val="hybridMultilevel"/>
    <w:tmpl w:val="FC40DF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1C5F1C"/>
    <w:multiLevelType w:val="hybridMultilevel"/>
    <w:tmpl w:val="00BA36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F70BDC"/>
    <w:multiLevelType w:val="hybridMultilevel"/>
    <w:tmpl w:val="4C26A3A2"/>
    <w:lvl w:ilvl="0" w:tplc="04150017">
      <w:start w:val="1"/>
      <w:numFmt w:val="lowerLetter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45" w15:restartNumberingAfterBreak="0">
    <w:nsid w:val="7623749C"/>
    <w:multiLevelType w:val="hybridMultilevel"/>
    <w:tmpl w:val="9370D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92541C0"/>
    <w:multiLevelType w:val="hybridMultilevel"/>
    <w:tmpl w:val="CE4CD6DE"/>
    <w:lvl w:ilvl="0" w:tplc="A596DAE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195684"/>
    <w:multiLevelType w:val="hybridMultilevel"/>
    <w:tmpl w:val="A62EA6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14082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1490859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84376161">
    <w:abstractNumId w:val="0"/>
  </w:num>
  <w:num w:numId="4" w16cid:durableId="1766070270">
    <w:abstractNumId w:val="25"/>
  </w:num>
  <w:num w:numId="5" w16cid:durableId="20084476">
    <w:abstractNumId w:val="46"/>
  </w:num>
  <w:num w:numId="6" w16cid:durableId="1142621245">
    <w:abstractNumId w:val="16"/>
  </w:num>
  <w:num w:numId="7" w16cid:durableId="429665487">
    <w:abstractNumId w:val="33"/>
  </w:num>
  <w:num w:numId="8" w16cid:durableId="605580836">
    <w:abstractNumId w:val="23"/>
  </w:num>
  <w:num w:numId="9" w16cid:durableId="33845386">
    <w:abstractNumId w:val="30"/>
  </w:num>
  <w:num w:numId="10" w16cid:durableId="173347528">
    <w:abstractNumId w:val="32"/>
  </w:num>
  <w:num w:numId="11" w16cid:durableId="571039125">
    <w:abstractNumId w:val="3"/>
  </w:num>
  <w:num w:numId="12" w16cid:durableId="171215038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9340101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83057280">
    <w:abstractNumId w:val="12"/>
  </w:num>
  <w:num w:numId="15" w16cid:durableId="275674860">
    <w:abstractNumId w:val="28"/>
  </w:num>
  <w:num w:numId="16" w16cid:durableId="6187617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905403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05486690">
    <w:abstractNumId w:val="11"/>
  </w:num>
  <w:num w:numId="19" w16cid:durableId="1231381764">
    <w:abstractNumId w:val="21"/>
  </w:num>
  <w:num w:numId="20" w16cid:durableId="189766254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91972497">
    <w:abstractNumId w:val="22"/>
  </w:num>
  <w:num w:numId="22" w16cid:durableId="2077429877">
    <w:abstractNumId w:val="9"/>
  </w:num>
  <w:num w:numId="23" w16cid:durableId="11366762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1170135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072971434">
    <w:abstractNumId w:val="7"/>
  </w:num>
  <w:num w:numId="26" w16cid:durableId="741219472">
    <w:abstractNumId w:val="36"/>
  </w:num>
  <w:num w:numId="27" w16cid:durableId="143393840">
    <w:abstractNumId w:val="45"/>
  </w:num>
  <w:num w:numId="28" w16cid:durableId="1170876764">
    <w:abstractNumId w:val="20"/>
  </w:num>
  <w:num w:numId="29" w16cid:durableId="1954556400">
    <w:abstractNumId w:val="34"/>
  </w:num>
  <w:num w:numId="30" w16cid:durableId="656961059">
    <w:abstractNumId w:val="1"/>
  </w:num>
  <w:num w:numId="31" w16cid:durableId="1261374391">
    <w:abstractNumId w:val="19"/>
  </w:num>
  <w:num w:numId="32" w16cid:durableId="1430153681">
    <w:abstractNumId w:val="26"/>
  </w:num>
  <w:num w:numId="33" w16cid:durableId="1442644214">
    <w:abstractNumId w:val="17"/>
  </w:num>
  <w:num w:numId="34" w16cid:durableId="1722629892">
    <w:abstractNumId w:val="15"/>
  </w:num>
  <w:num w:numId="35" w16cid:durableId="2035494972">
    <w:abstractNumId w:val="43"/>
  </w:num>
  <w:num w:numId="36" w16cid:durableId="604924909">
    <w:abstractNumId w:val="35"/>
  </w:num>
  <w:num w:numId="37" w16cid:durableId="160439615">
    <w:abstractNumId w:val="18"/>
  </w:num>
  <w:num w:numId="38" w16cid:durableId="36051690">
    <w:abstractNumId w:val="5"/>
  </w:num>
  <w:num w:numId="39" w16cid:durableId="381180045">
    <w:abstractNumId w:val="40"/>
  </w:num>
  <w:num w:numId="40" w16cid:durableId="825828433">
    <w:abstractNumId w:val="10"/>
  </w:num>
  <w:num w:numId="41" w16cid:durableId="1181820943">
    <w:abstractNumId w:val="31"/>
  </w:num>
  <w:num w:numId="42" w16cid:durableId="1764842201">
    <w:abstractNumId w:val="44"/>
  </w:num>
  <w:num w:numId="43" w16cid:durableId="1955793505">
    <w:abstractNumId w:val="47"/>
  </w:num>
  <w:num w:numId="44" w16cid:durableId="1368066144">
    <w:abstractNumId w:val="14"/>
  </w:num>
  <w:num w:numId="45" w16cid:durableId="1815371339">
    <w:abstractNumId w:val="38"/>
  </w:num>
  <w:num w:numId="46" w16cid:durableId="722827665">
    <w:abstractNumId w:val="42"/>
  </w:num>
  <w:num w:numId="47" w16cid:durableId="126242418">
    <w:abstractNumId w:val="24"/>
  </w:num>
  <w:num w:numId="48" w16cid:durableId="248462280">
    <w:abstractNumId w:val="37"/>
  </w:num>
  <w:num w:numId="49" w16cid:durableId="2064520634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290B"/>
    <w:rsid w:val="00005B97"/>
    <w:rsid w:val="00007422"/>
    <w:rsid w:val="00012539"/>
    <w:rsid w:val="0001422E"/>
    <w:rsid w:val="00014D97"/>
    <w:rsid w:val="00016786"/>
    <w:rsid w:val="00037B87"/>
    <w:rsid w:val="000467F1"/>
    <w:rsid w:val="000557CA"/>
    <w:rsid w:val="000571DA"/>
    <w:rsid w:val="000608CF"/>
    <w:rsid w:val="00067844"/>
    <w:rsid w:val="000818E6"/>
    <w:rsid w:val="000832FD"/>
    <w:rsid w:val="00084B2D"/>
    <w:rsid w:val="00090471"/>
    <w:rsid w:val="000955BF"/>
    <w:rsid w:val="0009781E"/>
    <w:rsid w:val="000A0116"/>
    <w:rsid w:val="000B4D1C"/>
    <w:rsid w:val="000B5182"/>
    <w:rsid w:val="000B67A9"/>
    <w:rsid w:val="000C466F"/>
    <w:rsid w:val="000C6AAF"/>
    <w:rsid w:val="000C789D"/>
    <w:rsid w:val="000C7CC5"/>
    <w:rsid w:val="000D0EC9"/>
    <w:rsid w:val="000D46C9"/>
    <w:rsid w:val="000D4A9C"/>
    <w:rsid w:val="000D6785"/>
    <w:rsid w:val="000D6F2F"/>
    <w:rsid w:val="000E089A"/>
    <w:rsid w:val="000E1422"/>
    <w:rsid w:val="000F34D2"/>
    <w:rsid w:val="00103956"/>
    <w:rsid w:val="001040B5"/>
    <w:rsid w:val="001048F4"/>
    <w:rsid w:val="00126D6E"/>
    <w:rsid w:val="00126FE2"/>
    <w:rsid w:val="0013159F"/>
    <w:rsid w:val="001331E9"/>
    <w:rsid w:val="00141923"/>
    <w:rsid w:val="00144E0F"/>
    <w:rsid w:val="00144E15"/>
    <w:rsid w:val="00150E6D"/>
    <w:rsid w:val="00154E74"/>
    <w:rsid w:val="00155A0C"/>
    <w:rsid w:val="00156A42"/>
    <w:rsid w:val="00164A19"/>
    <w:rsid w:val="00164C6E"/>
    <w:rsid w:val="0016692D"/>
    <w:rsid w:val="00175D97"/>
    <w:rsid w:val="0017795C"/>
    <w:rsid w:val="001829F1"/>
    <w:rsid w:val="001869B8"/>
    <w:rsid w:val="001872B7"/>
    <w:rsid w:val="0018750D"/>
    <w:rsid w:val="00191569"/>
    <w:rsid w:val="001941FA"/>
    <w:rsid w:val="0019507B"/>
    <w:rsid w:val="00196234"/>
    <w:rsid w:val="00196426"/>
    <w:rsid w:val="001A3530"/>
    <w:rsid w:val="001B1DFF"/>
    <w:rsid w:val="001B52C5"/>
    <w:rsid w:val="001B6A50"/>
    <w:rsid w:val="001C5E33"/>
    <w:rsid w:val="001D113F"/>
    <w:rsid w:val="001D380F"/>
    <w:rsid w:val="001D59C1"/>
    <w:rsid w:val="001D7BC6"/>
    <w:rsid w:val="001E4E70"/>
    <w:rsid w:val="001F734A"/>
    <w:rsid w:val="001F78D1"/>
    <w:rsid w:val="001F7C7B"/>
    <w:rsid w:val="0020064E"/>
    <w:rsid w:val="00201299"/>
    <w:rsid w:val="00203C42"/>
    <w:rsid w:val="002109A6"/>
    <w:rsid w:val="002122B4"/>
    <w:rsid w:val="0021265B"/>
    <w:rsid w:val="00213AFC"/>
    <w:rsid w:val="00222823"/>
    <w:rsid w:val="00233BD8"/>
    <w:rsid w:val="002359B0"/>
    <w:rsid w:val="00236FD8"/>
    <w:rsid w:val="00242E9B"/>
    <w:rsid w:val="00245435"/>
    <w:rsid w:val="00262BA2"/>
    <w:rsid w:val="002637C1"/>
    <w:rsid w:val="002641FE"/>
    <w:rsid w:val="00264860"/>
    <w:rsid w:val="00272609"/>
    <w:rsid w:val="00274663"/>
    <w:rsid w:val="0028001C"/>
    <w:rsid w:val="00280781"/>
    <w:rsid w:val="00280C87"/>
    <w:rsid w:val="00280CBB"/>
    <w:rsid w:val="00284BF6"/>
    <w:rsid w:val="00284C76"/>
    <w:rsid w:val="00292D5E"/>
    <w:rsid w:val="002A3088"/>
    <w:rsid w:val="002A7DCA"/>
    <w:rsid w:val="002B5F3E"/>
    <w:rsid w:val="002C168D"/>
    <w:rsid w:val="002C1AE6"/>
    <w:rsid w:val="002D3685"/>
    <w:rsid w:val="002D36CA"/>
    <w:rsid w:val="002E0C41"/>
    <w:rsid w:val="002E2539"/>
    <w:rsid w:val="002E4D37"/>
    <w:rsid w:val="002E5CC5"/>
    <w:rsid w:val="00304450"/>
    <w:rsid w:val="003058AB"/>
    <w:rsid w:val="00305E00"/>
    <w:rsid w:val="00311061"/>
    <w:rsid w:val="00320A06"/>
    <w:rsid w:val="00345EDC"/>
    <w:rsid w:val="0035333E"/>
    <w:rsid w:val="00363074"/>
    <w:rsid w:val="00377A7D"/>
    <w:rsid w:val="00381507"/>
    <w:rsid w:val="00381555"/>
    <w:rsid w:val="00390CE8"/>
    <w:rsid w:val="0039307C"/>
    <w:rsid w:val="00397D6C"/>
    <w:rsid w:val="003A3BA2"/>
    <w:rsid w:val="003B0802"/>
    <w:rsid w:val="003B0D4D"/>
    <w:rsid w:val="003C3502"/>
    <w:rsid w:val="003C7342"/>
    <w:rsid w:val="003D405C"/>
    <w:rsid w:val="003E1614"/>
    <w:rsid w:val="003E2796"/>
    <w:rsid w:val="003E3552"/>
    <w:rsid w:val="003E5F77"/>
    <w:rsid w:val="003F1591"/>
    <w:rsid w:val="003F1D2D"/>
    <w:rsid w:val="00405B7B"/>
    <w:rsid w:val="004065D0"/>
    <w:rsid w:val="00407C85"/>
    <w:rsid w:val="00412E79"/>
    <w:rsid w:val="00415109"/>
    <w:rsid w:val="0041610D"/>
    <w:rsid w:val="00416891"/>
    <w:rsid w:val="00416CCE"/>
    <w:rsid w:val="00421A0D"/>
    <w:rsid w:val="00434CDD"/>
    <w:rsid w:val="00441C40"/>
    <w:rsid w:val="00443773"/>
    <w:rsid w:val="00444896"/>
    <w:rsid w:val="00447AE3"/>
    <w:rsid w:val="00452FAA"/>
    <w:rsid w:val="00454855"/>
    <w:rsid w:val="00454FB1"/>
    <w:rsid w:val="0045722B"/>
    <w:rsid w:val="00464461"/>
    <w:rsid w:val="00465ACA"/>
    <w:rsid w:val="00465B69"/>
    <w:rsid w:val="00470D86"/>
    <w:rsid w:val="0047302D"/>
    <w:rsid w:val="0047315B"/>
    <w:rsid w:val="0047486F"/>
    <w:rsid w:val="004766E8"/>
    <w:rsid w:val="00483673"/>
    <w:rsid w:val="00485560"/>
    <w:rsid w:val="00486A29"/>
    <w:rsid w:val="00491E9A"/>
    <w:rsid w:val="004927F0"/>
    <w:rsid w:val="004A6EF1"/>
    <w:rsid w:val="004B41E6"/>
    <w:rsid w:val="004C1A48"/>
    <w:rsid w:val="004D115F"/>
    <w:rsid w:val="004D78C2"/>
    <w:rsid w:val="004E10C9"/>
    <w:rsid w:val="004E1AF0"/>
    <w:rsid w:val="004E290B"/>
    <w:rsid w:val="004E2B34"/>
    <w:rsid w:val="004E32BF"/>
    <w:rsid w:val="004E4E3A"/>
    <w:rsid w:val="004F78A1"/>
    <w:rsid w:val="00502BF0"/>
    <w:rsid w:val="005143E6"/>
    <w:rsid w:val="00514E6E"/>
    <w:rsid w:val="005178BF"/>
    <w:rsid w:val="00522220"/>
    <w:rsid w:val="0052455B"/>
    <w:rsid w:val="00525F3A"/>
    <w:rsid w:val="00545AA8"/>
    <w:rsid w:val="005460D0"/>
    <w:rsid w:val="005514B3"/>
    <w:rsid w:val="00556112"/>
    <w:rsid w:val="005569A0"/>
    <w:rsid w:val="00560E92"/>
    <w:rsid w:val="00563C3F"/>
    <w:rsid w:val="005720F2"/>
    <w:rsid w:val="005745A3"/>
    <w:rsid w:val="005758E5"/>
    <w:rsid w:val="00575C1C"/>
    <w:rsid w:val="00587603"/>
    <w:rsid w:val="005944B8"/>
    <w:rsid w:val="005A7857"/>
    <w:rsid w:val="005B05FF"/>
    <w:rsid w:val="005B61EB"/>
    <w:rsid w:val="005C0868"/>
    <w:rsid w:val="005C20AE"/>
    <w:rsid w:val="005E29DC"/>
    <w:rsid w:val="005F2903"/>
    <w:rsid w:val="005F460B"/>
    <w:rsid w:val="00600999"/>
    <w:rsid w:val="0060304D"/>
    <w:rsid w:val="00606BE7"/>
    <w:rsid w:val="00611F51"/>
    <w:rsid w:val="006135C4"/>
    <w:rsid w:val="00614397"/>
    <w:rsid w:val="00615DED"/>
    <w:rsid w:val="006168AC"/>
    <w:rsid w:val="00617118"/>
    <w:rsid w:val="00617B58"/>
    <w:rsid w:val="00621F30"/>
    <w:rsid w:val="00623610"/>
    <w:rsid w:val="00624D55"/>
    <w:rsid w:val="00632856"/>
    <w:rsid w:val="006348C3"/>
    <w:rsid w:val="00634CE0"/>
    <w:rsid w:val="0064518B"/>
    <w:rsid w:val="00651A73"/>
    <w:rsid w:val="006523E7"/>
    <w:rsid w:val="00661D2E"/>
    <w:rsid w:val="00662113"/>
    <w:rsid w:val="006632A3"/>
    <w:rsid w:val="00667004"/>
    <w:rsid w:val="006737C7"/>
    <w:rsid w:val="006752A8"/>
    <w:rsid w:val="006752A9"/>
    <w:rsid w:val="006766FC"/>
    <w:rsid w:val="00677CDA"/>
    <w:rsid w:val="00686320"/>
    <w:rsid w:val="00686542"/>
    <w:rsid w:val="006867A2"/>
    <w:rsid w:val="00690883"/>
    <w:rsid w:val="006A68B8"/>
    <w:rsid w:val="006A792E"/>
    <w:rsid w:val="006B2D06"/>
    <w:rsid w:val="006B334D"/>
    <w:rsid w:val="006B50EB"/>
    <w:rsid w:val="006B6ACD"/>
    <w:rsid w:val="006C578C"/>
    <w:rsid w:val="006E308B"/>
    <w:rsid w:val="006F05F7"/>
    <w:rsid w:val="006F70E3"/>
    <w:rsid w:val="00700676"/>
    <w:rsid w:val="00701C12"/>
    <w:rsid w:val="00701D60"/>
    <w:rsid w:val="00703024"/>
    <w:rsid w:val="007034A0"/>
    <w:rsid w:val="00704484"/>
    <w:rsid w:val="00712F73"/>
    <w:rsid w:val="007138C7"/>
    <w:rsid w:val="00713BA6"/>
    <w:rsid w:val="0072713F"/>
    <w:rsid w:val="0073036F"/>
    <w:rsid w:val="00732960"/>
    <w:rsid w:val="00740B9E"/>
    <w:rsid w:val="0074185E"/>
    <w:rsid w:val="00743CED"/>
    <w:rsid w:val="0074776C"/>
    <w:rsid w:val="00747B26"/>
    <w:rsid w:val="00747DCF"/>
    <w:rsid w:val="007761D5"/>
    <w:rsid w:val="00777A9A"/>
    <w:rsid w:val="007818B8"/>
    <w:rsid w:val="00792407"/>
    <w:rsid w:val="007969EF"/>
    <w:rsid w:val="00797B12"/>
    <w:rsid w:val="007A732D"/>
    <w:rsid w:val="007A7D5C"/>
    <w:rsid w:val="007C180F"/>
    <w:rsid w:val="007C400D"/>
    <w:rsid w:val="007C4369"/>
    <w:rsid w:val="007C4BFE"/>
    <w:rsid w:val="007C78E0"/>
    <w:rsid w:val="007D1FD5"/>
    <w:rsid w:val="007D255E"/>
    <w:rsid w:val="007D2AAE"/>
    <w:rsid w:val="007D5A35"/>
    <w:rsid w:val="007D6755"/>
    <w:rsid w:val="007E04AE"/>
    <w:rsid w:val="007E2955"/>
    <w:rsid w:val="007E471D"/>
    <w:rsid w:val="007E5208"/>
    <w:rsid w:val="007E7CA0"/>
    <w:rsid w:val="007F73CD"/>
    <w:rsid w:val="00802041"/>
    <w:rsid w:val="008020AF"/>
    <w:rsid w:val="00806B88"/>
    <w:rsid w:val="008073EB"/>
    <w:rsid w:val="008166B9"/>
    <w:rsid w:val="00821C61"/>
    <w:rsid w:val="00822E3B"/>
    <w:rsid w:val="00831A9F"/>
    <w:rsid w:val="00836EFA"/>
    <w:rsid w:val="00841895"/>
    <w:rsid w:val="00842F58"/>
    <w:rsid w:val="00847DCC"/>
    <w:rsid w:val="00851B3B"/>
    <w:rsid w:val="00856931"/>
    <w:rsid w:val="008577F4"/>
    <w:rsid w:val="00867EC1"/>
    <w:rsid w:val="00873AD3"/>
    <w:rsid w:val="00880731"/>
    <w:rsid w:val="008839D4"/>
    <w:rsid w:val="00885B00"/>
    <w:rsid w:val="008924F9"/>
    <w:rsid w:val="008956F5"/>
    <w:rsid w:val="00897AEC"/>
    <w:rsid w:val="008A2147"/>
    <w:rsid w:val="008A5C01"/>
    <w:rsid w:val="008B661B"/>
    <w:rsid w:val="008B6BAE"/>
    <w:rsid w:val="008B6E0B"/>
    <w:rsid w:val="008C7A5D"/>
    <w:rsid w:val="008D05AA"/>
    <w:rsid w:val="008D7DD7"/>
    <w:rsid w:val="008E17E4"/>
    <w:rsid w:val="008E37F8"/>
    <w:rsid w:val="008E646D"/>
    <w:rsid w:val="008F0179"/>
    <w:rsid w:val="008F422C"/>
    <w:rsid w:val="008F6EF4"/>
    <w:rsid w:val="00907BA3"/>
    <w:rsid w:val="009111EB"/>
    <w:rsid w:val="009141EA"/>
    <w:rsid w:val="00921FE6"/>
    <w:rsid w:val="00924563"/>
    <w:rsid w:val="00926E0A"/>
    <w:rsid w:val="009271B2"/>
    <w:rsid w:val="009303A3"/>
    <w:rsid w:val="009339BE"/>
    <w:rsid w:val="00935999"/>
    <w:rsid w:val="009412DA"/>
    <w:rsid w:val="00943ABB"/>
    <w:rsid w:val="009501F8"/>
    <w:rsid w:val="0095189A"/>
    <w:rsid w:val="00951F24"/>
    <w:rsid w:val="00964A35"/>
    <w:rsid w:val="00964ED6"/>
    <w:rsid w:val="00971ED4"/>
    <w:rsid w:val="009766C6"/>
    <w:rsid w:val="0098008E"/>
    <w:rsid w:val="00982F16"/>
    <w:rsid w:val="00983BDC"/>
    <w:rsid w:val="009873C8"/>
    <w:rsid w:val="00990668"/>
    <w:rsid w:val="009912E5"/>
    <w:rsid w:val="009A0CF4"/>
    <w:rsid w:val="009A6599"/>
    <w:rsid w:val="009B5780"/>
    <w:rsid w:val="009C3E84"/>
    <w:rsid w:val="009D6393"/>
    <w:rsid w:val="009E5858"/>
    <w:rsid w:val="00A04107"/>
    <w:rsid w:val="00A05FD1"/>
    <w:rsid w:val="00A06676"/>
    <w:rsid w:val="00A16962"/>
    <w:rsid w:val="00A16B4B"/>
    <w:rsid w:val="00A2042C"/>
    <w:rsid w:val="00A20B43"/>
    <w:rsid w:val="00A26D4A"/>
    <w:rsid w:val="00A33ACA"/>
    <w:rsid w:val="00A416E6"/>
    <w:rsid w:val="00A42033"/>
    <w:rsid w:val="00A42A50"/>
    <w:rsid w:val="00A54AE9"/>
    <w:rsid w:val="00A54B27"/>
    <w:rsid w:val="00A55C37"/>
    <w:rsid w:val="00A56FD6"/>
    <w:rsid w:val="00A70DFA"/>
    <w:rsid w:val="00A71AA9"/>
    <w:rsid w:val="00A71CCC"/>
    <w:rsid w:val="00A7304F"/>
    <w:rsid w:val="00A73378"/>
    <w:rsid w:val="00A739CE"/>
    <w:rsid w:val="00A73CA1"/>
    <w:rsid w:val="00A7706D"/>
    <w:rsid w:val="00A8142C"/>
    <w:rsid w:val="00A84AA1"/>
    <w:rsid w:val="00A90DAE"/>
    <w:rsid w:val="00A953BA"/>
    <w:rsid w:val="00AA2776"/>
    <w:rsid w:val="00AA2BDC"/>
    <w:rsid w:val="00AB5513"/>
    <w:rsid w:val="00AB7AE5"/>
    <w:rsid w:val="00AB7E95"/>
    <w:rsid w:val="00AC0CC8"/>
    <w:rsid w:val="00AD2FF8"/>
    <w:rsid w:val="00AD5F8F"/>
    <w:rsid w:val="00AE43F7"/>
    <w:rsid w:val="00AF1CFE"/>
    <w:rsid w:val="00AF2ED0"/>
    <w:rsid w:val="00AF483C"/>
    <w:rsid w:val="00AF5226"/>
    <w:rsid w:val="00AF60D3"/>
    <w:rsid w:val="00B05497"/>
    <w:rsid w:val="00B130B2"/>
    <w:rsid w:val="00B14F7A"/>
    <w:rsid w:val="00B173EC"/>
    <w:rsid w:val="00B20E60"/>
    <w:rsid w:val="00B2554A"/>
    <w:rsid w:val="00B304B7"/>
    <w:rsid w:val="00B31AB9"/>
    <w:rsid w:val="00B32AD5"/>
    <w:rsid w:val="00B3633B"/>
    <w:rsid w:val="00B40C74"/>
    <w:rsid w:val="00B41451"/>
    <w:rsid w:val="00B471EF"/>
    <w:rsid w:val="00B51CB8"/>
    <w:rsid w:val="00B526F2"/>
    <w:rsid w:val="00B52851"/>
    <w:rsid w:val="00B53C15"/>
    <w:rsid w:val="00B61325"/>
    <w:rsid w:val="00B6587B"/>
    <w:rsid w:val="00B66E3A"/>
    <w:rsid w:val="00B74EC3"/>
    <w:rsid w:val="00B83134"/>
    <w:rsid w:val="00B846C3"/>
    <w:rsid w:val="00B857DA"/>
    <w:rsid w:val="00B87A21"/>
    <w:rsid w:val="00B9272C"/>
    <w:rsid w:val="00B9523E"/>
    <w:rsid w:val="00B96465"/>
    <w:rsid w:val="00B966FB"/>
    <w:rsid w:val="00B9711C"/>
    <w:rsid w:val="00B97EE0"/>
    <w:rsid w:val="00BA55C8"/>
    <w:rsid w:val="00BB5BC8"/>
    <w:rsid w:val="00BC761E"/>
    <w:rsid w:val="00BC76AC"/>
    <w:rsid w:val="00BC7F3E"/>
    <w:rsid w:val="00BD2C5C"/>
    <w:rsid w:val="00BD7D8E"/>
    <w:rsid w:val="00BE6F32"/>
    <w:rsid w:val="00BF0E6E"/>
    <w:rsid w:val="00BF1FFE"/>
    <w:rsid w:val="00BF30BB"/>
    <w:rsid w:val="00BF470D"/>
    <w:rsid w:val="00C00719"/>
    <w:rsid w:val="00C14F83"/>
    <w:rsid w:val="00C241A9"/>
    <w:rsid w:val="00C341F1"/>
    <w:rsid w:val="00C3636F"/>
    <w:rsid w:val="00C5073E"/>
    <w:rsid w:val="00C528CF"/>
    <w:rsid w:val="00C53401"/>
    <w:rsid w:val="00C63A9A"/>
    <w:rsid w:val="00C672FB"/>
    <w:rsid w:val="00C8659E"/>
    <w:rsid w:val="00C87CDD"/>
    <w:rsid w:val="00C91926"/>
    <w:rsid w:val="00C94469"/>
    <w:rsid w:val="00CA3786"/>
    <w:rsid w:val="00CA421B"/>
    <w:rsid w:val="00CA61C3"/>
    <w:rsid w:val="00CB409A"/>
    <w:rsid w:val="00CB7C82"/>
    <w:rsid w:val="00CD192E"/>
    <w:rsid w:val="00CD420E"/>
    <w:rsid w:val="00CD66B5"/>
    <w:rsid w:val="00CE0480"/>
    <w:rsid w:val="00CE14C2"/>
    <w:rsid w:val="00CE1C37"/>
    <w:rsid w:val="00CE33BC"/>
    <w:rsid w:val="00CF4DF9"/>
    <w:rsid w:val="00D02090"/>
    <w:rsid w:val="00D02DEC"/>
    <w:rsid w:val="00D14928"/>
    <w:rsid w:val="00D229A6"/>
    <w:rsid w:val="00D2551B"/>
    <w:rsid w:val="00D31EE9"/>
    <w:rsid w:val="00D45C79"/>
    <w:rsid w:val="00D46831"/>
    <w:rsid w:val="00D47C7F"/>
    <w:rsid w:val="00D734B5"/>
    <w:rsid w:val="00D763C2"/>
    <w:rsid w:val="00D85254"/>
    <w:rsid w:val="00D875DF"/>
    <w:rsid w:val="00D91BFF"/>
    <w:rsid w:val="00D949A6"/>
    <w:rsid w:val="00D96A8F"/>
    <w:rsid w:val="00DA1DA3"/>
    <w:rsid w:val="00DA3A66"/>
    <w:rsid w:val="00DA660D"/>
    <w:rsid w:val="00DB15C6"/>
    <w:rsid w:val="00DB3B36"/>
    <w:rsid w:val="00DB5141"/>
    <w:rsid w:val="00DB580A"/>
    <w:rsid w:val="00DC21F7"/>
    <w:rsid w:val="00DD01A8"/>
    <w:rsid w:val="00DD5A0A"/>
    <w:rsid w:val="00DD5BB7"/>
    <w:rsid w:val="00DE0B8C"/>
    <w:rsid w:val="00DE27D0"/>
    <w:rsid w:val="00DE3E92"/>
    <w:rsid w:val="00DF136D"/>
    <w:rsid w:val="00DF14AA"/>
    <w:rsid w:val="00DF2B00"/>
    <w:rsid w:val="00E06DF9"/>
    <w:rsid w:val="00E114AD"/>
    <w:rsid w:val="00E15F79"/>
    <w:rsid w:val="00E31D88"/>
    <w:rsid w:val="00E31EC0"/>
    <w:rsid w:val="00E45433"/>
    <w:rsid w:val="00E46B1A"/>
    <w:rsid w:val="00E47932"/>
    <w:rsid w:val="00E479D3"/>
    <w:rsid w:val="00E507E3"/>
    <w:rsid w:val="00E50F7D"/>
    <w:rsid w:val="00E55006"/>
    <w:rsid w:val="00E560E0"/>
    <w:rsid w:val="00E57073"/>
    <w:rsid w:val="00E64DB0"/>
    <w:rsid w:val="00E67C96"/>
    <w:rsid w:val="00E82871"/>
    <w:rsid w:val="00E83FD1"/>
    <w:rsid w:val="00E854A7"/>
    <w:rsid w:val="00E8715E"/>
    <w:rsid w:val="00E87968"/>
    <w:rsid w:val="00E938AD"/>
    <w:rsid w:val="00EA08B9"/>
    <w:rsid w:val="00EA1508"/>
    <w:rsid w:val="00EB1212"/>
    <w:rsid w:val="00EB4345"/>
    <w:rsid w:val="00EB6BD0"/>
    <w:rsid w:val="00EB7421"/>
    <w:rsid w:val="00EC2A59"/>
    <w:rsid w:val="00EC5369"/>
    <w:rsid w:val="00EC6571"/>
    <w:rsid w:val="00ED0AEF"/>
    <w:rsid w:val="00EE0FBB"/>
    <w:rsid w:val="00EE5B3A"/>
    <w:rsid w:val="00EE6BAE"/>
    <w:rsid w:val="00EE79D4"/>
    <w:rsid w:val="00EF2F1E"/>
    <w:rsid w:val="00EF3530"/>
    <w:rsid w:val="00F010E7"/>
    <w:rsid w:val="00F018B0"/>
    <w:rsid w:val="00F01DC2"/>
    <w:rsid w:val="00F040CD"/>
    <w:rsid w:val="00F103DC"/>
    <w:rsid w:val="00F110F9"/>
    <w:rsid w:val="00F144F1"/>
    <w:rsid w:val="00F15663"/>
    <w:rsid w:val="00F17429"/>
    <w:rsid w:val="00F21419"/>
    <w:rsid w:val="00F25046"/>
    <w:rsid w:val="00F25E2B"/>
    <w:rsid w:val="00F37239"/>
    <w:rsid w:val="00F41582"/>
    <w:rsid w:val="00F41E2A"/>
    <w:rsid w:val="00F46FD9"/>
    <w:rsid w:val="00F54046"/>
    <w:rsid w:val="00F60143"/>
    <w:rsid w:val="00F60415"/>
    <w:rsid w:val="00F62F1C"/>
    <w:rsid w:val="00F645CB"/>
    <w:rsid w:val="00F74943"/>
    <w:rsid w:val="00F77164"/>
    <w:rsid w:val="00F80ADA"/>
    <w:rsid w:val="00F8371E"/>
    <w:rsid w:val="00F84C7E"/>
    <w:rsid w:val="00F86E50"/>
    <w:rsid w:val="00F90969"/>
    <w:rsid w:val="00F93FBF"/>
    <w:rsid w:val="00FA4B97"/>
    <w:rsid w:val="00FB1D87"/>
    <w:rsid w:val="00FB549D"/>
    <w:rsid w:val="00FB5EBF"/>
    <w:rsid w:val="00FB684F"/>
    <w:rsid w:val="00FB7CC6"/>
    <w:rsid w:val="00FC0242"/>
    <w:rsid w:val="00FC06DE"/>
    <w:rsid w:val="00FC5C88"/>
    <w:rsid w:val="00FC63A0"/>
    <w:rsid w:val="00FD52DD"/>
    <w:rsid w:val="00FE0A6D"/>
    <w:rsid w:val="00FE3E31"/>
    <w:rsid w:val="00FE5CD5"/>
    <w:rsid w:val="00FF0D48"/>
    <w:rsid w:val="00FF60B3"/>
    <w:rsid w:val="00FF758F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CA644"/>
  <w15:docId w15:val="{9880E0C8-BC09-4748-881A-673349D1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6E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236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818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link w:val="Nagwek3Znak"/>
    <w:qFormat/>
    <w:rsid w:val="00EB742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36EF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46B1A"/>
  </w:style>
  <w:style w:type="paragraph" w:styleId="Stopka">
    <w:name w:val="footer"/>
    <w:basedOn w:val="Normalny"/>
    <w:link w:val="StopkaZnak"/>
    <w:uiPriority w:val="99"/>
    <w:unhideWhenUsed/>
    <w:rsid w:val="00E46B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46B1A"/>
  </w:style>
  <w:style w:type="paragraph" w:styleId="Tekstdymka">
    <w:name w:val="Balloon Text"/>
    <w:basedOn w:val="Normalny"/>
    <w:link w:val="TekstdymkaZnak"/>
    <w:uiPriority w:val="99"/>
    <w:semiHidden/>
    <w:unhideWhenUsed/>
    <w:rsid w:val="00E46B1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6B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E4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6B1A"/>
    <w:rPr>
      <w:color w:val="0000FF" w:themeColor="hyperlink"/>
      <w:u w:val="single"/>
    </w:rPr>
  </w:style>
  <w:style w:type="paragraph" w:styleId="Tytu">
    <w:name w:val="Title"/>
    <w:basedOn w:val="Normalny"/>
    <w:link w:val="TytuZnak"/>
    <w:qFormat/>
    <w:rsid w:val="00FC5C88"/>
    <w:pPr>
      <w:jc w:val="center"/>
    </w:pPr>
    <w:rPr>
      <w:b/>
      <w:bCs/>
      <w:sz w:val="36"/>
    </w:rPr>
  </w:style>
  <w:style w:type="character" w:customStyle="1" w:styleId="TytuZnak">
    <w:name w:val="Tytuł Znak"/>
    <w:basedOn w:val="Domylnaczcionkaakapitu"/>
    <w:link w:val="Tytu"/>
    <w:rsid w:val="00FC5C88"/>
    <w:rPr>
      <w:rFonts w:ascii="Times New Roman" w:eastAsia="Times New Roman" w:hAnsi="Times New Roman" w:cs="Times New Roman"/>
      <w:b/>
      <w:bCs/>
      <w:sz w:val="36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EB742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136D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1D7BC6"/>
    <w:pPr>
      <w:widowControl w:val="0"/>
      <w:suppressAutoHyphens/>
      <w:spacing w:after="120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D7BC6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kapitzlist1">
    <w:name w:val="Akapit z listą1"/>
    <w:basedOn w:val="Normalny"/>
    <w:rsid w:val="00AF5226"/>
    <w:pPr>
      <w:ind w:left="720"/>
    </w:pPr>
  </w:style>
  <w:style w:type="character" w:customStyle="1" w:styleId="xbe">
    <w:name w:val="_xbe"/>
    <w:rsid w:val="00AF5226"/>
    <w:rPr>
      <w:rFonts w:ascii="Times New Roman" w:hAnsi="Times New Roman" w:cs="Times New Roman" w:hint="default"/>
    </w:rPr>
  </w:style>
  <w:style w:type="character" w:customStyle="1" w:styleId="Nagwek1Znak">
    <w:name w:val="Nagłówek 1 Znak"/>
    <w:basedOn w:val="Domylnaczcionkaakapitu"/>
    <w:link w:val="Nagwek1"/>
    <w:uiPriority w:val="9"/>
    <w:rsid w:val="006236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818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7818B8"/>
    <w:rPr>
      <w:b/>
      <w:bCs/>
    </w:rPr>
  </w:style>
  <w:style w:type="paragraph" w:styleId="Bezodstpw">
    <w:name w:val="No Spacing"/>
    <w:uiPriority w:val="1"/>
    <w:qFormat/>
    <w:rsid w:val="007818B8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nhideWhenUsed/>
    <w:rsid w:val="007818B8"/>
    <w:pPr>
      <w:spacing w:before="100" w:beforeAutospacing="1" w:after="119"/>
    </w:p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36EF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l-PL"/>
    </w:rPr>
  </w:style>
  <w:style w:type="paragraph" w:customStyle="1" w:styleId="Default">
    <w:name w:val="Default"/>
    <w:rsid w:val="00B6587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110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5C0868"/>
    <w:rPr>
      <w:i/>
      <w:i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67F1"/>
    <w:rPr>
      <w:color w:val="605E5C"/>
      <w:shd w:val="clear" w:color="auto" w:fill="E1DFDD"/>
    </w:rPr>
  </w:style>
  <w:style w:type="paragraph" w:customStyle="1" w:styleId="Domylnie">
    <w:name w:val="Domyślnie"/>
    <w:rsid w:val="00F25046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75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mina@lipnicawielk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mina@lipnicawielka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stera.mozdzen@lipnicawielka.pl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PROMOCJA\USTAWI~1\Temp\Papier%20firmowy%20-%20UG%20Tom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2991F0-AC1A-4608-AF5E-E9A317364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UG Tomice</Template>
  <TotalTime>359</TotalTime>
  <Pages>1</Pages>
  <Words>1114</Words>
  <Characters>6689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Urząd Gminy Tomice</dc:creator>
  <cp:lastModifiedBy>Admin</cp:lastModifiedBy>
  <cp:revision>19</cp:revision>
  <cp:lastPrinted>2023-03-08T13:11:00Z</cp:lastPrinted>
  <dcterms:created xsi:type="dcterms:W3CDTF">2022-01-26T08:15:00Z</dcterms:created>
  <dcterms:modified xsi:type="dcterms:W3CDTF">2023-03-14T08:40:00Z</dcterms:modified>
</cp:coreProperties>
</file>