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82F2C" w14:textId="77777777" w:rsidR="006062B8" w:rsidRPr="006062B8" w:rsidRDefault="006062B8" w:rsidP="006062B8">
      <w:pPr>
        <w:spacing w:before="240" w:after="240"/>
        <w:rPr>
          <w:b/>
          <w:sz w:val="18"/>
          <w:szCs w:val="18"/>
        </w:rPr>
      </w:pPr>
      <w:bookmarkStart w:id="0" w:name="_Hlk505341140"/>
      <w:bookmarkStart w:id="1" w:name="_Hlk505341540"/>
      <w:r w:rsidRPr="006062B8">
        <w:rPr>
          <w:b/>
          <w:sz w:val="18"/>
          <w:szCs w:val="18"/>
        </w:rPr>
        <w:t>Dane dotyczące wykonawcy:</w:t>
      </w:r>
    </w:p>
    <w:p w14:paraId="7FC68618" w14:textId="753A3977" w:rsidR="006062B8" w:rsidRPr="006062B8" w:rsidRDefault="006062B8" w:rsidP="006062B8">
      <w:pPr>
        <w:spacing w:before="240" w:after="240"/>
        <w:rPr>
          <w:b/>
          <w:sz w:val="18"/>
          <w:szCs w:val="18"/>
        </w:rPr>
      </w:pPr>
      <w:r w:rsidRPr="006062B8">
        <w:rPr>
          <w:b/>
          <w:sz w:val="18"/>
          <w:szCs w:val="18"/>
        </w:rPr>
        <w:t>Nazwa:………………..……………….</w:t>
      </w:r>
    </w:p>
    <w:p w14:paraId="67ED7AAB" w14:textId="77777777" w:rsidR="006062B8" w:rsidRDefault="006062B8" w:rsidP="006062B8">
      <w:pPr>
        <w:spacing w:before="240" w:after="240"/>
        <w:rPr>
          <w:b/>
          <w:sz w:val="18"/>
          <w:szCs w:val="18"/>
        </w:rPr>
      </w:pPr>
      <w:r w:rsidRPr="006062B8">
        <w:rPr>
          <w:b/>
          <w:sz w:val="18"/>
          <w:szCs w:val="18"/>
        </w:rPr>
        <w:t>Adres : ………………..………………</w:t>
      </w:r>
    </w:p>
    <w:p w14:paraId="27D4AE9E" w14:textId="1B3C92E7" w:rsidR="006062B8" w:rsidRDefault="006062B8" w:rsidP="006062B8">
      <w:pPr>
        <w:spacing w:before="240" w:after="240"/>
        <w:rPr>
          <w:b/>
          <w:sz w:val="18"/>
          <w:szCs w:val="18"/>
        </w:rPr>
      </w:pPr>
      <w:r>
        <w:rPr>
          <w:b/>
          <w:sz w:val="18"/>
          <w:szCs w:val="18"/>
        </w:rPr>
        <w:t>e-mail:</w:t>
      </w:r>
      <w:r w:rsidRPr="006062B8">
        <w:rPr>
          <w:b/>
          <w:sz w:val="18"/>
          <w:szCs w:val="18"/>
        </w:rPr>
        <w:t>………………..……………….</w:t>
      </w:r>
      <w:r w:rsidRPr="006062B8">
        <w:rPr>
          <w:b/>
          <w:sz w:val="18"/>
          <w:szCs w:val="18"/>
        </w:rPr>
        <w:tab/>
      </w:r>
    </w:p>
    <w:p w14:paraId="43DCA5C2" w14:textId="48A37D72" w:rsidR="006062B8" w:rsidRDefault="006062B8" w:rsidP="006062B8">
      <w:pPr>
        <w:spacing w:before="240" w:after="240"/>
        <w:rPr>
          <w:b/>
          <w:sz w:val="18"/>
          <w:szCs w:val="18"/>
        </w:rPr>
      </w:pPr>
      <w:r w:rsidRPr="006062B8">
        <w:rPr>
          <w:b/>
          <w:sz w:val="18"/>
          <w:szCs w:val="18"/>
        </w:rPr>
        <w:t>Numer NIP:………………..……………….</w:t>
      </w:r>
    </w:p>
    <w:p w14:paraId="7AD65551" w14:textId="6EF731FE" w:rsidR="00297E8C" w:rsidRPr="001D64B3" w:rsidRDefault="00297E8C" w:rsidP="00297E8C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>DANE ZAMAWIAJĄCEGO:</w:t>
      </w:r>
    </w:p>
    <w:p w14:paraId="0B93F07A" w14:textId="5F485510" w:rsidR="00297E8C" w:rsidRPr="001D64B3" w:rsidRDefault="00297E8C" w:rsidP="00297E8C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 xml:space="preserve">Gmina Lipnica Wielka </w:t>
      </w:r>
    </w:p>
    <w:p w14:paraId="457D2919" w14:textId="77777777" w:rsidR="00297E8C" w:rsidRPr="001D64B3" w:rsidRDefault="00297E8C" w:rsidP="00297E8C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>Adres: 345-483 Lipnica Wielka 518</w:t>
      </w:r>
    </w:p>
    <w:p w14:paraId="37EE7839" w14:textId="77777777" w:rsidR="001D64B3" w:rsidRPr="001D64B3" w:rsidRDefault="00297E8C" w:rsidP="001D64B3">
      <w:pPr>
        <w:spacing w:before="240" w:after="240"/>
        <w:ind w:left="4248" w:firstLine="708"/>
        <w:rPr>
          <w:bCs/>
          <w:sz w:val="18"/>
          <w:szCs w:val="18"/>
        </w:rPr>
      </w:pPr>
      <w:r w:rsidRPr="001D64B3">
        <w:rPr>
          <w:bCs/>
          <w:sz w:val="18"/>
          <w:szCs w:val="18"/>
        </w:rPr>
        <w:t xml:space="preserve">E-mail: </w:t>
      </w:r>
      <w:hyperlink r:id="rId8" w:history="1">
        <w:r w:rsidRPr="001D64B3">
          <w:rPr>
            <w:rStyle w:val="Hipercze"/>
            <w:bCs/>
            <w:sz w:val="18"/>
            <w:szCs w:val="18"/>
          </w:rPr>
          <w:t>gmina@lipnicawielka.pl</w:t>
        </w:r>
      </w:hyperlink>
      <w:r w:rsidR="001D64B3" w:rsidRPr="001D64B3">
        <w:rPr>
          <w:bCs/>
          <w:sz w:val="18"/>
          <w:szCs w:val="18"/>
        </w:rPr>
        <w:t xml:space="preserve"> </w:t>
      </w:r>
    </w:p>
    <w:p w14:paraId="7BAF3AFE" w14:textId="77777777" w:rsidR="006062B8" w:rsidRPr="006062B8" w:rsidRDefault="006062B8" w:rsidP="006062B8">
      <w:pPr>
        <w:spacing w:before="240" w:after="240"/>
        <w:jc w:val="center"/>
        <w:rPr>
          <w:b/>
          <w:sz w:val="36"/>
          <w:szCs w:val="36"/>
        </w:rPr>
      </w:pPr>
      <w:r w:rsidRPr="006062B8">
        <w:rPr>
          <w:b/>
          <w:sz w:val="36"/>
          <w:szCs w:val="36"/>
        </w:rPr>
        <w:t xml:space="preserve">OFERTA CENOWA </w:t>
      </w:r>
    </w:p>
    <w:p w14:paraId="5B7CA71C" w14:textId="61F2CC24" w:rsidR="006062B8" w:rsidRPr="006062B8" w:rsidRDefault="000050B9" w:rsidP="000050B9">
      <w:pPr>
        <w:spacing w:before="240" w:after="240"/>
        <w:ind w:firstLine="708"/>
        <w:jc w:val="both"/>
        <w:rPr>
          <w:bCs/>
        </w:rPr>
      </w:pPr>
      <w:r w:rsidRPr="000050B9">
        <w:rPr>
          <w:bCs/>
        </w:rPr>
        <w:t>W związku z realizowanym projektem „Promocja obszaru poprzez wydanie publikacji oraz zakup gadżetów promocyjnych”, w ramach poddziałania 19.2 “Wsparcie na wdrażanie operacji w ramach strategii rozwoju lokalnego kierowanego przez społeczność” objętego Programem Rozwoju Obszarów Wiejskich na lata 2014-2020</w:t>
      </w:r>
      <w:r>
        <w:rPr>
          <w:bCs/>
        </w:rPr>
        <w:t xml:space="preserve"> oraz w</w:t>
      </w:r>
      <w:r w:rsidR="006062B8" w:rsidRPr="00F72535">
        <w:rPr>
          <w:bCs/>
        </w:rPr>
        <w:t xml:space="preserve"> odpowiedzi na zaproszenie do składania ofert w ramach zapytania cenowego</w:t>
      </w:r>
      <w:r>
        <w:rPr>
          <w:bCs/>
        </w:rPr>
        <w:t xml:space="preserve"> </w:t>
      </w:r>
      <w:r w:rsidR="006062B8" w:rsidRPr="00F72535">
        <w:rPr>
          <w:bCs/>
        </w:rPr>
        <w:t xml:space="preserve">z dnia </w:t>
      </w:r>
      <w:r w:rsidR="000571A5">
        <w:rPr>
          <w:bCs/>
        </w:rPr>
        <w:t>16</w:t>
      </w:r>
      <w:r w:rsidR="006062B8" w:rsidRPr="00F72535">
        <w:rPr>
          <w:bCs/>
        </w:rPr>
        <w:t xml:space="preserve"> </w:t>
      </w:r>
      <w:r w:rsidR="000571A5">
        <w:rPr>
          <w:bCs/>
        </w:rPr>
        <w:t>stycznia</w:t>
      </w:r>
      <w:r w:rsidR="006062B8" w:rsidRPr="00F72535">
        <w:rPr>
          <w:bCs/>
        </w:rPr>
        <w:t xml:space="preserve"> 202</w:t>
      </w:r>
      <w:r w:rsidR="00F72535" w:rsidRPr="00F72535">
        <w:rPr>
          <w:bCs/>
        </w:rPr>
        <w:t>3</w:t>
      </w:r>
      <w:r w:rsidR="006062B8" w:rsidRPr="00F72535">
        <w:rPr>
          <w:bCs/>
        </w:rPr>
        <w:t xml:space="preserve"> r. na </w:t>
      </w:r>
      <w:r w:rsidR="000571A5">
        <w:rPr>
          <w:bCs/>
        </w:rPr>
        <w:t>druk publikacji z dostawą</w:t>
      </w:r>
      <w:r w:rsidR="00297E8C">
        <w:rPr>
          <w:bCs/>
        </w:rPr>
        <w:t xml:space="preserve"> składam ofertę na</w:t>
      </w:r>
      <w:r w:rsidR="006062B8" w:rsidRPr="006062B8">
        <w:rPr>
          <w:bCs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9"/>
        <w:gridCol w:w="1255"/>
        <w:gridCol w:w="1838"/>
        <w:gridCol w:w="2551"/>
      </w:tblGrid>
      <w:tr w:rsidR="00986ECB" w:rsidRPr="00297E8C" w14:paraId="71A39261" w14:textId="77777777" w:rsidTr="00986ECB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4844" w14:textId="77777777" w:rsidR="00986ECB" w:rsidRPr="00297E8C" w:rsidRDefault="00986ECB" w:rsidP="00297E8C">
            <w:pPr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297E8C">
              <w:rPr>
                <w:b/>
                <w:sz w:val="20"/>
                <w:szCs w:val="20"/>
              </w:rPr>
              <w:t>Nazwa produktu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1D44" w14:textId="77777777" w:rsidR="00986ECB" w:rsidRPr="00297E8C" w:rsidRDefault="00986ECB" w:rsidP="00297E8C">
            <w:pPr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297E8C">
              <w:rPr>
                <w:b/>
                <w:sz w:val="20"/>
                <w:szCs w:val="20"/>
              </w:rPr>
              <w:t>Ilość sztuk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4F18" w14:textId="77777777" w:rsidR="00986ECB" w:rsidRPr="00E4213F" w:rsidRDefault="00986ECB" w:rsidP="00297E8C">
            <w:pPr>
              <w:spacing w:line="300" w:lineRule="auto"/>
              <w:jc w:val="center"/>
              <w:rPr>
                <w:bCs/>
                <w:sz w:val="20"/>
                <w:szCs w:val="20"/>
              </w:rPr>
            </w:pPr>
            <w:r w:rsidRPr="00297E8C">
              <w:rPr>
                <w:bCs/>
                <w:sz w:val="20"/>
                <w:szCs w:val="20"/>
              </w:rPr>
              <w:t>Cena jednostkowa</w:t>
            </w:r>
          </w:p>
          <w:p w14:paraId="3F8274E6" w14:textId="6A63A0C1" w:rsidR="00986ECB" w:rsidRPr="00297E8C" w:rsidRDefault="00986ECB" w:rsidP="00297E8C">
            <w:pPr>
              <w:spacing w:line="30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bru</w:t>
            </w:r>
            <w:r w:rsidRPr="00E4213F">
              <w:rPr>
                <w:bCs/>
                <w:sz w:val="20"/>
                <w:szCs w:val="20"/>
              </w:rPr>
              <w:t>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DD6BB" w14:textId="4963B904" w:rsidR="00986ECB" w:rsidRPr="00297E8C" w:rsidRDefault="00986ECB" w:rsidP="00297E8C">
            <w:pPr>
              <w:spacing w:line="300" w:lineRule="auto"/>
              <w:jc w:val="center"/>
              <w:rPr>
                <w:b/>
                <w:sz w:val="20"/>
                <w:szCs w:val="20"/>
              </w:rPr>
            </w:pPr>
            <w:r w:rsidRPr="00297E8C">
              <w:rPr>
                <w:b/>
                <w:sz w:val="20"/>
                <w:szCs w:val="20"/>
              </w:rPr>
              <w:t>Suma całościowa brutto</w:t>
            </w:r>
          </w:p>
        </w:tc>
      </w:tr>
      <w:tr w:rsidR="00986ECB" w:rsidRPr="00297E8C" w14:paraId="4A58BB9F" w14:textId="77777777" w:rsidTr="000571A5">
        <w:trPr>
          <w:trHeight w:val="454"/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BE7BC" w14:textId="5869572F" w:rsidR="000571A5" w:rsidRPr="000571A5" w:rsidRDefault="000571A5" w:rsidP="000571A5">
            <w:pPr>
              <w:spacing w:line="300" w:lineRule="auto"/>
              <w:rPr>
                <w:sz w:val="20"/>
                <w:szCs w:val="20"/>
              </w:rPr>
            </w:pPr>
            <w:r w:rsidRPr="000571A5">
              <w:rPr>
                <w:sz w:val="20"/>
                <w:szCs w:val="20"/>
              </w:rPr>
              <w:t>Publikacja o Józefinie Mikowej</w:t>
            </w:r>
            <w:r w:rsidRPr="000571A5">
              <w:rPr>
                <w:sz w:val="20"/>
                <w:szCs w:val="20"/>
              </w:rPr>
              <w:t>.</w:t>
            </w:r>
          </w:p>
          <w:p w14:paraId="570D46E1" w14:textId="71F62637" w:rsidR="000571A5" w:rsidRPr="000571A5" w:rsidRDefault="000571A5" w:rsidP="000571A5">
            <w:pPr>
              <w:spacing w:line="3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0571A5">
              <w:rPr>
                <w:sz w:val="20"/>
                <w:szCs w:val="20"/>
              </w:rPr>
              <w:t xml:space="preserve">ormat A5, ilość stron ok. 152, papier kreda mat. 115 g., połowa stron w kolorze, druk arkuszy 4+1, okładka </w:t>
            </w:r>
            <w:proofErr w:type="spellStart"/>
            <w:r w:rsidRPr="000571A5">
              <w:rPr>
                <w:sz w:val="20"/>
                <w:szCs w:val="20"/>
              </w:rPr>
              <w:t>kolor+folia</w:t>
            </w:r>
            <w:proofErr w:type="spellEnd"/>
            <w:r w:rsidRPr="000571A5">
              <w:rPr>
                <w:sz w:val="20"/>
                <w:szCs w:val="20"/>
              </w:rPr>
              <w:t xml:space="preserve"> błysk lub mat, oprawa twarda szyto-klejona.</w:t>
            </w:r>
          </w:p>
          <w:p w14:paraId="2B339A43" w14:textId="3364F84F" w:rsidR="00986ECB" w:rsidRPr="00297E8C" w:rsidRDefault="000571A5" w:rsidP="000571A5">
            <w:pPr>
              <w:spacing w:line="300" w:lineRule="auto"/>
              <w:rPr>
                <w:sz w:val="22"/>
                <w:szCs w:val="22"/>
              </w:rPr>
            </w:pPr>
            <w:r w:rsidRPr="000571A5">
              <w:rPr>
                <w:sz w:val="20"/>
                <w:szCs w:val="20"/>
              </w:rPr>
              <w:t xml:space="preserve">Skład i opracowanie graficzne z dostarczonych materiałów: teksty </w:t>
            </w:r>
            <w:proofErr w:type="spellStart"/>
            <w:r w:rsidRPr="000571A5">
              <w:rPr>
                <w:sz w:val="20"/>
                <w:szCs w:val="20"/>
              </w:rPr>
              <w:t>word</w:t>
            </w:r>
            <w:proofErr w:type="spellEnd"/>
            <w:r w:rsidRPr="000571A5">
              <w:rPr>
                <w:sz w:val="20"/>
                <w:szCs w:val="20"/>
              </w:rPr>
              <w:t>, zdjęcia jpg. Korekta tekstu.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BC1A" w14:textId="48974313" w:rsidR="00986ECB" w:rsidRPr="00297E8C" w:rsidRDefault="000571A5" w:rsidP="00297E8C">
            <w:pPr>
              <w:spacing w:line="30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2163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13AD" w14:textId="77777777" w:rsidR="00986ECB" w:rsidRPr="00297E8C" w:rsidRDefault="00986ECB" w:rsidP="00297E8C">
            <w:pPr>
              <w:spacing w:line="300" w:lineRule="auto"/>
              <w:rPr>
                <w:sz w:val="22"/>
                <w:szCs w:val="22"/>
              </w:rPr>
            </w:pPr>
          </w:p>
        </w:tc>
      </w:tr>
      <w:tr w:rsidR="00A90448" w:rsidRPr="00297E8C" w14:paraId="4AD896DB" w14:textId="77777777" w:rsidTr="001C3E8E">
        <w:trPr>
          <w:trHeight w:val="454"/>
          <w:jc w:val="center"/>
        </w:trPr>
        <w:tc>
          <w:tcPr>
            <w:tcW w:w="6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BF88" w14:textId="70CAC8E2" w:rsidR="00A90448" w:rsidRPr="00297E8C" w:rsidRDefault="00A90448" w:rsidP="00A90448">
            <w:pPr>
              <w:spacing w:line="30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A469" w14:textId="77777777" w:rsidR="00A90448" w:rsidRDefault="00A90448" w:rsidP="00297E8C">
            <w:pPr>
              <w:spacing w:line="300" w:lineRule="auto"/>
              <w:rPr>
                <w:sz w:val="22"/>
                <w:szCs w:val="22"/>
              </w:rPr>
            </w:pPr>
          </w:p>
          <w:p w14:paraId="5AFBF15E" w14:textId="258F0518" w:rsidR="00A90448" w:rsidRPr="00A90448" w:rsidRDefault="00A90448" w:rsidP="00297E8C">
            <w:pPr>
              <w:spacing w:line="300" w:lineRule="auto"/>
              <w:rPr>
                <w:sz w:val="18"/>
                <w:szCs w:val="18"/>
              </w:rPr>
            </w:pPr>
            <w:r w:rsidRPr="00A90448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A90448">
              <w:rPr>
                <w:sz w:val="18"/>
                <w:szCs w:val="18"/>
              </w:rPr>
              <w:t>……..zł brutto</w:t>
            </w:r>
          </w:p>
          <w:p w14:paraId="56E2836B" w14:textId="08FF73FF" w:rsidR="00A90448" w:rsidRPr="00A90448" w:rsidRDefault="00A90448" w:rsidP="00297E8C">
            <w:pPr>
              <w:spacing w:line="300" w:lineRule="auto"/>
              <w:rPr>
                <w:sz w:val="18"/>
                <w:szCs w:val="18"/>
              </w:rPr>
            </w:pPr>
            <w:r w:rsidRPr="00A90448">
              <w:rPr>
                <w:sz w:val="18"/>
                <w:szCs w:val="18"/>
              </w:rPr>
              <w:t>w tym VAT…</w:t>
            </w:r>
            <w:r>
              <w:rPr>
                <w:sz w:val="18"/>
                <w:szCs w:val="18"/>
              </w:rPr>
              <w:t>…….</w:t>
            </w:r>
            <w:r w:rsidRPr="00A90448">
              <w:rPr>
                <w:sz w:val="18"/>
                <w:szCs w:val="18"/>
              </w:rPr>
              <w:t>…….…..zł</w:t>
            </w:r>
          </w:p>
        </w:tc>
      </w:tr>
    </w:tbl>
    <w:p w14:paraId="5A31B9BF" w14:textId="73E2F3DB" w:rsidR="006062B8" w:rsidRPr="00F72535" w:rsidRDefault="006062B8" w:rsidP="00F72535">
      <w:pPr>
        <w:spacing w:before="240" w:after="240"/>
        <w:rPr>
          <w:b/>
          <w:sz w:val="36"/>
          <w:szCs w:val="36"/>
        </w:rPr>
      </w:pPr>
      <w:r w:rsidRPr="00F72535">
        <w:rPr>
          <w:bCs/>
          <w:sz w:val="22"/>
          <w:szCs w:val="22"/>
        </w:rPr>
        <w:t>Oświadczamy, że:</w:t>
      </w:r>
    </w:p>
    <w:p w14:paraId="40AFA7DB" w14:textId="58D7E116" w:rsidR="006062B8" w:rsidRPr="00F72535" w:rsidRDefault="006062B8" w:rsidP="00E4213F">
      <w:pPr>
        <w:spacing w:before="240" w:after="240"/>
        <w:rPr>
          <w:bCs/>
          <w:sz w:val="22"/>
          <w:szCs w:val="22"/>
        </w:rPr>
      </w:pPr>
      <w:r w:rsidRPr="00F72535">
        <w:rPr>
          <w:bCs/>
          <w:sz w:val="22"/>
          <w:szCs w:val="22"/>
        </w:rPr>
        <w:t xml:space="preserve">Cena podane powyżej zawierają wszystkie koszty wykonania zamówienia.  </w:t>
      </w:r>
    </w:p>
    <w:p w14:paraId="6F5F8E02" w14:textId="7DDC6B80" w:rsidR="00F72535" w:rsidRPr="00F72535" w:rsidRDefault="006062B8" w:rsidP="00E4213F">
      <w:pPr>
        <w:spacing w:before="240" w:after="240"/>
        <w:rPr>
          <w:bCs/>
          <w:sz w:val="22"/>
          <w:szCs w:val="22"/>
        </w:rPr>
      </w:pPr>
      <w:r w:rsidRPr="00F72535">
        <w:rPr>
          <w:bCs/>
          <w:sz w:val="22"/>
          <w:szCs w:val="22"/>
        </w:rPr>
        <w:t>Uzyskaliśmy wszelkie niezbędne informacje do przygotowania oferty cenowej.</w:t>
      </w:r>
    </w:p>
    <w:p w14:paraId="282A64CC" w14:textId="77777777" w:rsidR="00F72535" w:rsidRDefault="00F72535" w:rsidP="00E4213F">
      <w:pPr>
        <w:spacing w:before="240" w:after="240"/>
        <w:rPr>
          <w:bCs/>
        </w:rPr>
      </w:pPr>
      <w:r>
        <w:rPr>
          <w:bCs/>
        </w:rPr>
        <w:t>……………………………………………</w:t>
      </w:r>
    </w:p>
    <w:p w14:paraId="2597DCD2" w14:textId="7D69AF03" w:rsidR="00F72535" w:rsidRDefault="00F72535" w:rsidP="00E4213F">
      <w:pPr>
        <w:spacing w:before="240" w:after="240"/>
        <w:rPr>
          <w:bCs/>
          <w:sz w:val="16"/>
          <w:szCs w:val="16"/>
        </w:rPr>
      </w:pPr>
      <w:r w:rsidRPr="00F72535">
        <w:rPr>
          <w:bCs/>
          <w:sz w:val="16"/>
          <w:szCs w:val="16"/>
        </w:rPr>
        <w:t>(Miejscowość, data)</w:t>
      </w:r>
    </w:p>
    <w:p w14:paraId="5A6BFC2D" w14:textId="75134CCD" w:rsidR="00F72535" w:rsidRDefault="00F72535" w:rsidP="00F72535">
      <w:pPr>
        <w:spacing w:before="240" w:after="24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……………………………………………………………………</w:t>
      </w:r>
    </w:p>
    <w:p w14:paraId="171E0586" w14:textId="709E0F07" w:rsidR="00F72535" w:rsidRPr="00F72535" w:rsidRDefault="00F72535" w:rsidP="00F72535">
      <w:pPr>
        <w:spacing w:before="240" w:after="240"/>
        <w:jc w:val="right"/>
        <w:rPr>
          <w:bCs/>
        </w:rPr>
      </w:pPr>
      <w:r>
        <w:rPr>
          <w:bCs/>
          <w:sz w:val="16"/>
          <w:szCs w:val="16"/>
        </w:rPr>
        <w:t>(Pieczątka i podpis Wykonawcy)</w:t>
      </w:r>
    </w:p>
    <w:p w14:paraId="50DCB896" w14:textId="3EA22CB5" w:rsidR="00F72535" w:rsidRDefault="00F72535" w:rsidP="00E4213F">
      <w:pPr>
        <w:spacing w:before="240" w:after="240"/>
        <w:rPr>
          <w:bCs/>
        </w:rPr>
      </w:pPr>
    </w:p>
    <w:p w14:paraId="6E99E9E7" w14:textId="21AF2E11" w:rsidR="00F72535" w:rsidRDefault="00F72535" w:rsidP="00E4213F">
      <w:pPr>
        <w:spacing w:before="240" w:after="240"/>
        <w:rPr>
          <w:bCs/>
        </w:rPr>
      </w:pPr>
    </w:p>
    <w:p w14:paraId="5887126C" w14:textId="77777777" w:rsidR="00F72535" w:rsidRPr="0043293C" w:rsidRDefault="00F72535" w:rsidP="00E4213F">
      <w:pPr>
        <w:spacing w:before="240" w:after="240"/>
        <w:rPr>
          <w:bCs/>
        </w:rPr>
      </w:pPr>
    </w:p>
    <w:p w14:paraId="28A85954" w14:textId="77777777" w:rsidR="006062B8" w:rsidRDefault="006062B8" w:rsidP="00F110F9">
      <w:pPr>
        <w:spacing w:before="240" w:after="240"/>
        <w:jc w:val="center"/>
        <w:rPr>
          <w:b/>
          <w:sz w:val="36"/>
          <w:szCs w:val="36"/>
        </w:rPr>
      </w:pPr>
    </w:p>
    <w:p w14:paraId="55DB313D" w14:textId="77777777" w:rsidR="006062B8" w:rsidRDefault="006062B8" w:rsidP="00F110F9">
      <w:pPr>
        <w:spacing w:before="240" w:after="240"/>
        <w:jc w:val="center"/>
        <w:rPr>
          <w:b/>
          <w:sz w:val="36"/>
          <w:szCs w:val="36"/>
        </w:rPr>
      </w:pPr>
    </w:p>
    <w:bookmarkEnd w:id="0"/>
    <w:bookmarkEnd w:id="1"/>
    <w:p w14:paraId="042C4C56" w14:textId="77777777" w:rsidR="006062B8" w:rsidRDefault="006062B8" w:rsidP="00F110F9">
      <w:pPr>
        <w:spacing w:before="240" w:after="240"/>
        <w:jc w:val="center"/>
        <w:rPr>
          <w:b/>
          <w:sz w:val="36"/>
          <w:szCs w:val="36"/>
        </w:rPr>
      </w:pPr>
    </w:p>
    <w:sectPr w:rsidR="006062B8" w:rsidSect="00F72535">
      <w:headerReference w:type="default" r:id="rId9"/>
      <w:headerReference w:type="first" r:id="rId10"/>
      <w:pgSz w:w="11906" w:h="16838"/>
      <w:pgMar w:top="284" w:right="1418" w:bottom="14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868D5" w14:textId="77777777" w:rsidR="00392584" w:rsidRDefault="00392584" w:rsidP="00E46B1A">
      <w:r>
        <w:separator/>
      </w:r>
    </w:p>
  </w:endnote>
  <w:endnote w:type="continuationSeparator" w:id="0">
    <w:p w14:paraId="5E9CCE6D" w14:textId="77777777" w:rsidR="00392584" w:rsidRDefault="00392584" w:rsidP="00E46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EE74C" w14:textId="77777777" w:rsidR="00392584" w:rsidRDefault="00392584" w:rsidP="00E46B1A">
      <w:r>
        <w:separator/>
      </w:r>
    </w:p>
  </w:footnote>
  <w:footnote w:type="continuationSeparator" w:id="0">
    <w:p w14:paraId="75B33B61" w14:textId="77777777" w:rsidR="00392584" w:rsidRDefault="00392584" w:rsidP="00E46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FAC9" w14:textId="77777777" w:rsidR="00B31AB9" w:rsidRDefault="00B31AB9" w:rsidP="00E46B1A">
    <w:pPr>
      <w:pStyle w:val="Nagwek"/>
      <w:rPr>
        <w:lang w:val="en-US"/>
      </w:rPr>
    </w:pPr>
  </w:p>
  <w:p w14:paraId="57B12C84" w14:textId="77777777" w:rsidR="00B31AB9" w:rsidRDefault="00B31AB9" w:rsidP="00E46B1A">
    <w:pPr>
      <w:pStyle w:val="Nagwek"/>
      <w:rPr>
        <w:lang w:val="en-US"/>
      </w:rPr>
    </w:pPr>
  </w:p>
  <w:p w14:paraId="2BE888CF" w14:textId="1355A53F" w:rsidR="00E46B1A" w:rsidRPr="00E46B1A" w:rsidRDefault="00617B58" w:rsidP="00E46B1A">
    <w:pPr>
      <w:pStyle w:val="Nagwek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3196EF8" wp14:editId="679AE9CC">
              <wp:simplePos x="0" y="0"/>
              <wp:positionH relativeFrom="column">
                <wp:posOffset>-6350</wp:posOffset>
              </wp:positionH>
              <wp:positionV relativeFrom="paragraph">
                <wp:posOffset>87630</wp:posOffset>
              </wp:positionV>
              <wp:extent cx="5761355" cy="0"/>
              <wp:effectExtent l="12700" t="11430" r="7620" b="762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1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49FF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5pt;margin-top:6.9pt;width:453.6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1C2F464" wp14:editId="6DC40E6A">
              <wp:simplePos x="0" y="0"/>
              <wp:positionH relativeFrom="column">
                <wp:posOffset>-10795</wp:posOffset>
              </wp:positionH>
              <wp:positionV relativeFrom="paragraph">
                <wp:posOffset>146050</wp:posOffset>
              </wp:positionV>
              <wp:extent cx="5765800" cy="6350"/>
              <wp:effectExtent l="8255" t="12700" r="7620" b="95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BD5938" id="AutoShape 5" o:spid="_x0000_s1026" type="#_x0000_t32" style="position:absolute;margin-left:-.85pt;margin-top:11.5pt;width:454pt;height: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F266111" wp14:editId="1A546EBC">
              <wp:simplePos x="0" y="0"/>
              <wp:positionH relativeFrom="column">
                <wp:posOffset>-10795</wp:posOffset>
              </wp:positionH>
              <wp:positionV relativeFrom="paragraph">
                <wp:posOffset>115570</wp:posOffset>
              </wp:positionV>
              <wp:extent cx="5765800" cy="6350"/>
              <wp:effectExtent l="17780" t="10795" r="17145" b="1143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E771BB" id="AutoShape 4" o:spid="_x0000_s1026" type="#_x0000_t32" style="position:absolute;margin-left:-.85pt;margin-top:9.1pt;width:454pt;height: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" strokecolor="gray [1629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8A373" w14:textId="7B108781" w:rsidR="00587603" w:rsidRPr="007A3873" w:rsidRDefault="00587603" w:rsidP="00587603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7621F08" wp14:editId="333C1FC6">
          <wp:simplePos x="0" y="0"/>
          <wp:positionH relativeFrom="column">
            <wp:posOffset>1707515</wp:posOffset>
          </wp:positionH>
          <wp:positionV relativeFrom="paragraph">
            <wp:posOffset>75565</wp:posOffset>
          </wp:positionV>
          <wp:extent cx="981075" cy="808990"/>
          <wp:effectExtent l="0" t="0" r="9525" b="0"/>
          <wp:wrapTight wrapText="bothSides">
            <wp:wrapPolygon edited="0">
              <wp:start x="0" y="0"/>
              <wp:lineTo x="0" y="20854"/>
              <wp:lineTo x="21390" y="20854"/>
              <wp:lineTo x="21390" y="0"/>
              <wp:lineTo x="0" y="0"/>
            </wp:wrapPolygon>
          </wp:wrapTight>
          <wp:docPr id="44" name="Obraz 44" descr="papier Leader umw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Leader umwm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96" r="31245" b="9249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0A4D7BCF" wp14:editId="03B39B03">
          <wp:simplePos x="0" y="0"/>
          <wp:positionH relativeFrom="column">
            <wp:posOffset>-45720</wp:posOffset>
          </wp:positionH>
          <wp:positionV relativeFrom="paragraph">
            <wp:posOffset>75565</wp:posOffset>
          </wp:positionV>
          <wp:extent cx="1096645" cy="749300"/>
          <wp:effectExtent l="0" t="0" r="8255" b="0"/>
          <wp:wrapThrough wrapText="bothSides">
            <wp:wrapPolygon edited="0">
              <wp:start x="0" y="0"/>
              <wp:lineTo x="0" y="20868"/>
              <wp:lineTo x="21387" y="20868"/>
              <wp:lineTo x="21387" y="0"/>
              <wp:lineTo x="0" y="0"/>
            </wp:wrapPolygon>
          </wp:wrapThrough>
          <wp:docPr id="45" name="Obraz 45" descr="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59935817" wp14:editId="52D6AEEF">
          <wp:simplePos x="0" y="0"/>
          <wp:positionH relativeFrom="column">
            <wp:posOffset>3237865</wp:posOffset>
          </wp:positionH>
          <wp:positionV relativeFrom="paragraph">
            <wp:posOffset>74930</wp:posOffset>
          </wp:positionV>
          <wp:extent cx="792480" cy="792480"/>
          <wp:effectExtent l="0" t="0" r="7620" b="7620"/>
          <wp:wrapThrough wrapText="bothSides">
            <wp:wrapPolygon edited="0">
              <wp:start x="0" y="0"/>
              <wp:lineTo x="0" y="13500"/>
              <wp:lineTo x="1558" y="17654"/>
              <wp:lineTo x="7788" y="21288"/>
              <wp:lineTo x="13500" y="21288"/>
              <wp:lineTo x="19731" y="17654"/>
              <wp:lineTo x="21288" y="13500"/>
              <wp:lineTo x="21288" y="0"/>
              <wp:lineTo x="0" y="0"/>
            </wp:wrapPolygon>
          </wp:wrapThrough>
          <wp:docPr id="46" name="Obraz 46" descr="Przyjazna Dolina Ra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zyjazna Dolina Rab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04A7446C" wp14:editId="093F8944">
          <wp:simplePos x="0" y="0"/>
          <wp:positionH relativeFrom="column">
            <wp:posOffset>4548505</wp:posOffset>
          </wp:positionH>
          <wp:positionV relativeFrom="paragraph">
            <wp:posOffset>33020</wp:posOffset>
          </wp:positionV>
          <wp:extent cx="1112520" cy="786130"/>
          <wp:effectExtent l="0" t="0" r="0" b="0"/>
          <wp:wrapThrough wrapText="bothSides">
            <wp:wrapPolygon edited="0">
              <wp:start x="0" y="0"/>
              <wp:lineTo x="0" y="20937"/>
              <wp:lineTo x="21082" y="20937"/>
              <wp:lineTo x="21082" y="0"/>
              <wp:lineTo x="0" y="0"/>
            </wp:wrapPolygon>
          </wp:wrapThrough>
          <wp:docPr id="47" name="Obraz 47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3873">
      <w:rPr>
        <w:sz w:val="16"/>
        <w:szCs w:val="16"/>
      </w:rPr>
      <w:t xml:space="preserve">                   </w:t>
    </w:r>
  </w:p>
  <w:p w14:paraId="20A33FCE" w14:textId="77777777" w:rsidR="00587603" w:rsidRPr="007A3873" w:rsidRDefault="00587603" w:rsidP="00587603">
    <w:pPr>
      <w:tabs>
        <w:tab w:val="left" w:pos="8244"/>
      </w:tabs>
      <w:rPr>
        <w:sz w:val="18"/>
        <w:szCs w:val="18"/>
      </w:rPr>
    </w:pPr>
    <w:r>
      <w:rPr>
        <w:sz w:val="18"/>
        <w:szCs w:val="18"/>
      </w:rPr>
      <w:tab/>
    </w:r>
  </w:p>
  <w:p w14:paraId="31D39130" w14:textId="77777777" w:rsidR="00587603" w:rsidRPr="007A3873" w:rsidRDefault="00587603" w:rsidP="00587603">
    <w:pPr>
      <w:rPr>
        <w:sz w:val="18"/>
        <w:szCs w:val="18"/>
      </w:rPr>
    </w:pPr>
    <w:r>
      <w:rPr>
        <w:sz w:val="18"/>
        <w:szCs w:val="18"/>
      </w:rPr>
      <w:tab/>
    </w:r>
  </w:p>
  <w:p w14:paraId="1C759FA1" w14:textId="77777777" w:rsidR="00587603" w:rsidRPr="007A3873" w:rsidRDefault="00587603" w:rsidP="00587603">
    <w:pPr>
      <w:rPr>
        <w:rFonts w:ascii="Arial" w:hAnsi="Arial" w:cs="Arial"/>
        <w:sz w:val="18"/>
        <w:szCs w:val="18"/>
      </w:rPr>
    </w:pPr>
  </w:p>
  <w:p w14:paraId="6580BFC3" w14:textId="52349B31" w:rsidR="00B66E3A" w:rsidRDefault="00B66E3A" w:rsidP="00B66E3A">
    <w:pPr>
      <w:pStyle w:val="Nagwek"/>
      <w:rPr>
        <w:b/>
      </w:rPr>
    </w:pPr>
  </w:p>
  <w:p w14:paraId="29D6EDB1" w14:textId="448D9F4F" w:rsidR="00B66E3A" w:rsidRDefault="00B66E3A" w:rsidP="00587603">
    <w:pPr>
      <w:pStyle w:val="Domylnie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E13"/>
    <w:multiLevelType w:val="hybridMultilevel"/>
    <w:tmpl w:val="B47C828E"/>
    <w:lvl w:ilvl="0" w:tplc="1F76465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13A5"/>
    <w:multiLevelType w:val="hybridMultilevel"/>
    <w:tmpl w:val="50705744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5F072C9"/>
    <w:multiLevelType w:val="hybridMultilevel"/>
    <w:tmpl w:val="DD8CCE54"/>
    <w:lvl w:ilvl="0" w:tplc="9BDE1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56BF4"/>
    <w:multiLevelType w:val="hybridMultilevel"/>
    <w:tmpl w:val="5FB0599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E2173"/>
    <w:multiLevelType w:val="hybridMultilevel"/>
    <w:tmpl w:val="ED26542A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BB2B2C"/>
    <w:multiLevelType w:val="hybridMultilevel"/>
    <w:tmpl w:val="DD8CD5E6"/>
    <w:lvl w:ilvl="0" w:tplc="B6F8D8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FEC"/>
    <w:multiLevelType w:val="hybridMultilevel"/>
    <w:tmpl w:val="DE5611CA"/>
    <w:lvl w:ilvl="0" w:tplc="CFC8A8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3E15D7"/>
    <w:multiLevelType w:val="hybridMultilevel"/>
    <w:tmpl w:val="334EACC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D49A6"/>
    <w:multiLevelType w:val="hybridMultilevel"/>
    <w:tmpl w:val="6AACB658"/>
    <w:lvl w:ilvl="0" w:tplc="9BDE1372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E70C49"/>
    <w:multiLevelType w:val="hybridMultilevel"/>
    <w:tmpl w:val="1C06657C"/>
    <w:lvl w:ilvl="0" w:tplc="A6EE83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F1962"/>
    <w:multiLevelType w:val="hybridMultilevel"/>
    <w:tmpl w:val="E168D660"/>
    <w:lvl w:ilvl="0" w:tplc="D4DA6F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1C3672"/>
    <w:multiLevelType w:val="hybridMultilevel"/>
    <w:tmpl w:val="E53A7906"/>
    <w:lvl w:ilvl="0" w:tplc="F656C1B6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F4F5C"/>
    <w:multiLevelType w:val="hybridMultilevel"/>
    <w:tmpl w:val="7C34346A"/>
    <w:name w:val="WW8Num1"/>
    <w:lvl w:ilvl="0" w:tplc="C26C3ADA">
      <w:start w:val="1"/>
      <w:numFmt w:val="decimal"/>
      <w:lvlText w:val="%1."/>
      <w:lvlJc w:val="center"/>
      <w:pPr>
        <w:tabs>
          <w:tab w:val="num" w:pos="397"/>
        </w:tabs>
        <w:ind w:left="397" w:hanging="10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DB648F"/>
    <w:multiLevelType w:val="hybridMultilevel"/>
    <w:tmpl w:val="35824508"/>
    <w:lvl w:ilvl="0" w:tplc="8E12C6E2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797AA3"/>
    <w:multiLevelType w:val="hybridMultilevel"/>
    <w:tmpl w:val="06B25134"/>
    <w:lvl w:ilvl="0" w:tplc="2B54A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F0BA3"/>
    <w:multiLevelType w:val="hybridMultilevel"/>
    <w:tmpl w:val="2508E582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FD7289"/>
    <w:multiLevelType w:val="hybridMultilevel"/>
    <w:tmpl w:val="803636E4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FE01E4"/>
    <w:multiLevelType w:val="hybridMultilevel"/>
    <w:tmpl w:val="4920CB4C"/>
    <w:lvl w:ilvl="0" w:tplc="7742877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363041"/>
    <w:multiLevelType w:val="hybridMultilevel"/>
    <w:tmpl w:val="B73C03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206EB"/>
    <w:multiLevelType w:val="hybridMultilevel"/>
    <w:tmpl w:val="509039C2"/>
    <w:lvl w:ilvl="0" w:tplc="38080E24">
      <w:start w:val="1"/>
      <w:numFmt w:val="lowerLetter"/>
      <w:lvlText w:val="%1)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82135"/>
    <w:multiLevelType w:val="hybridMultilevel"/>
    <w:tmpl w:val="7438F44E"/>
    <w:lvl w:ilvl="0" w:tplc="1C16DA2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342546"/>
    <w:multiLevelType w:val="hybridMultilevel"/>
    <w:tmpl w:val="E2BE25C4"/>
    <w:lvl w:ilvl="0" w:tplc="E59C41F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D2AE1A18">
      <w:start w:val="1"/>
      <w:numFmt w:val="lowerLetter"/>
      <w:lvlText w:val="%2)"/>
      <w:lvlJc w:val="left"/>
      <w:pPr>
        <w:tabs>
          <w:tab w:val="num" w:pos="680"/>
        </w:tabs>
        <w:ind w:left="680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7C57DD"/>
    <w:multiLevelType w:val="hybridMultilevel"/>
    <w:tmpl w:val="3C8C1194"/>
    <w:lvl w:ilvl="0" w:tplc="19FC37F8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A6EE83A0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eastAsia="Times New Roman" w:hAnsi="Times New Roman" w:cs="Times New Roman" w:hint="default"/>
        <w:sz w:val="16"/>
        <w:szCs w:val="1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D532B6"/>
    <w:multiLevelType w:val="hybridMultilevel"/>
    <w:tmpl w:val="4B7A0AF0"/>
    <w:lvl w:ilvl="0" w:tplc="0C72C83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BF3882"/>
    <w:multiLevelType w:val="hybridMultilevel"/>
    <w:tmpl w:val="60667CC2"/>
    <w:lvl w:ilvl="0" w:tplc="A44466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A9D489C"/>
    <w:multiLevelType w:val="hybridMultilevel"/>
    <w:tmpl w:val="6128BC4E"/>
    <w:lvl w:ilvl="0" w:tplc="1F764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515C99"/>
    <w:multiLevelType w:val="hybridMultilevel"/>
    <w:tmpl w:val="3E3AC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B35C4B"/>
    <w:multiLevelType w:val="hybridMultilevel"/>
    <w:tmpl w:val="CC902FEC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8" w15:restartNumberingAfterBreak="0">
    <w:nsid w:val="40BB0D53"/>
    <w:multiLevelType w:val="hybridMultilevel"/>
    <w:tmpl w:val="CD7A5A18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C342CE"/>
    <w:multiLevelType w:val="hybridMultilevel"/>
    <w:tmpl w:val="59A226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BE152B"/>
    <w:multiLevelType w:val="hybridMultilevel"/>
    <w:tmpl w:val="B404A94E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C2472A"/>
    <w:multiLevelType w:val="hybridMultilevel"/>
    <w:tmpl w:val="A16060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F745C"/>
    <w:multiLevelType w:val="hybridMultilevel"/>
    <w:tmpl w:val="65387626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D1C62"/>
    <w:multiLevelType w:val="hybridMultilevel"/>
    <w:tmpl w:val="01B27E52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74ED3"/>
    <w:multiLevelType w:val="hybridMultilevel"/>
    <w:tmpl w:val="91A86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53CB6"/>
    <w:multiLevelType w:val="hybridMultilevel"/>
    <w:tmpl w:val="97F05E14"/>
    <w:lvl w:ilvl="0" w:tplc="7B6C3F5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C326BD"/>
    <w:multiLevelType w:val="hybridMultilevel"/>
    <w:tmpl w:val="C44054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9C0893"/>
    <w:multiLevelType w:val="multilevel"/>
    <w:tmpl w:val="2880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713043"/>
    <w:multiLevelType w:val="hybridMultilevel"/>
    <w:tmpl w:val="5EC8ABC4"/>
    <w:lvl w:ilvl="0" w:tplc="7CC28E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4D3CAB"/>
    <w:multiLevelType w:val="multilevel"/>
    <w:tmpl w:val="5EEE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965A19"/>
    <w:multiLevelType w:val="hybridMultilevel"/>
    <w:tmpl w:val="6C6E4B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7ED3A82"/>
    <w:multiLevelType w:val="hybridMultilevel"/>
    <w:tmpl w:val="91503CAC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653B7E"/>
    <w:multiLevelType w:val="hybridMultilevel"/>
    <w:tmpl w:val="FC40DF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1C5F1C"/>
    <w:multiLevelType w:val="hybridMultilevel"/>
    <w:tmpl w:val="00BA36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70BDC"/>
    <w:multiLevelType w:val="hybridMultilevel"/>
    <w:tmpl w:val="4C26A3A2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7623749C"/>
    <w:multiLevelType w:val="hybridMultilevel"/>
    <w:tmpl w:val="9370D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541C0"/>
    <w:multiLevelType w:val="hybridMultilevel"/>
    <w:tmpl w:val="CE4CD6DE"/>
    <w:lvl w:ilvl="0" w:tplc="A596DA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195684"/>
    <w:multiLevelType w:val="hybridMultilevel"/>
    <w:tmpl w:val="A62EA6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1408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490859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4376161">
    <w:abstractNumId w:val="0"/>
  </w:num>
  <w:num w:numId="4" w16cid:durableId="1766070270">
    <w:abstractNumId w:val="25"/>
  </w:num>
  <w:num w:numId="5" w16cid:durableId="20084476">
    <w:abstractNumId w:val="46"/>
  </w:num>
  <w:num w:numId="6" w16cid:durableId="1142621245">
    <w:abstractNumId w:val="16"/>
  </w:num>
  <w:num w:numId="7" w16cid:durableId="429665487">
    <w:abstractNumId w:val="33"/>
  </w:num>
  <w:num w:numId="8" w16cid:durableId="605580836">
    <w:abstractNumId w:val="23"/>
  </w:num>
  <w:num w:numId="9" w16cid:durableId="33845386">
    <w:abstractNumId w:val="30"/>
  </w:num>
  <w:num w:numId="10" w16cid:durableId="173347528">
    <w:abstractNumId w:val="32"/>
  </w:num>
  <w:num w:numId="11" w16cid:durableId="571039125">
    <w:abstractNumId w:val="3"/>
  </w:num>
  <w:num w:numId="12" w16cid:durableId="17121503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9340101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83057280">
    <w:abstractNumId w:val="12"/>
  </w:num>
  <w:num w:numId="15" w16cid:durableId="275674860">
    <w:abstractNumId w:val="28"/>
  </w:num>
  <w:num w:numId="16" w16cid:durableId="6187617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905403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05486690">
    <w:abstractNumId w:val="11"/>
  </w:num>
  <w:num w:numId="19" w16cid:durableId="1231381764">
    <w:abstractNumId w:val="21"/>
  </w:num>
  <w:num w:numId="20" w16cid:durableId="189766254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1972497">
    <w:abstractNumId w:val="22"/>
  </w:num>
  <w:num w:numId="22" w16cid:durableId="2077429877">
    <w:abstractNumId w:val="9"/>
  </w:num>
  <w:num w:numId="23" w16cid:durableId="11366762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1170135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72971434">
    <w:abstractNumId w:val="7"/>
  </w:num>
  <w:num w:numId="26" w16cid:durableId="741219472">
    <w:abstractNumId w:val="36"/>
  </w:num>
  <w:num w:numId="27" w16cid:durableId="143393840">
    <w:abstractNumId w:val="45"/>
  </w:num>
  <w:num w:numId="28" w16cid:durableId="1170876764">
    <w:abstractNumId w:val="20"/>
  </w:num>
  <w:num w:numId="29" w16cid:durableId="1954556400">
    <w:abstractNumId w:val="34"/>
  </w:num>
  <w:num w:numId="30" w16cid:durableId="656961059">
    <w:abstractNumId w:val="1"/>
  </w:num>
  <w:num w:numId="31" w16cid:durableId="1261374391">
    <w:abstractNumId w:val="19"/>
  </w:num>
  <w:num w:numId="32" w16cid:durableId="1430153681">
    <w:abstractNumId w:val="26"/>
  </w:num>
  <w:num w:numId="33" w16cid:durableId="1442644214">
    <w:abstractNumId w:val="17"/>
  </w:num>
  <w:num w:numId="34" w16cid:durableId="1722629892">
    <w:abstractNumId w:val="15"/>
  </w:num>
  <w:num w:numId="35" w16cid:durableId="2035494972">
    <w:abstractNumId w:val="43"/>
  </w:num>
  <w:num w:numId="36" w16cid:durableId="604924909">
    <w:abstractNumId w:val="35"/>
  </w:num>
  <w:num w:numId="37" w16cid:durableId="160439615">
    <w:abstractNumId w:val="18"/>
  </w:num>
  <w:num w:numId="38" w16cid:durableId="36051690">
    <w:abstractNumId w:val="5"/>
  </w:num>
  <w:num w:numId="39" w16cid:durableId="381180045">
    <w:abstractNumId w:val="40"/>
  </w:num>
  <w:num w:numId="40" w16cid:durableId="825828433">
    <w:abstractNumId w:val="10"/>
  </w:num>
  <w:num w:numId="41" w16cid:durableId="1181820943">
    <w:abstractNumId w:val="31"/>
  </w:num>
  <w:num w:numId="42" w16cid:durableId="1764842201">
    <w:abstractNumId w:val="44"/>
  </w:num>
  <w:num w:numId="43" w16cid:durableId="1955793505">
    <w:abstractNumId w:val="47"/>
  </w:num>
  <w:num w:numId="44" w16cid:durableId="1368066144">
    <w:abstractNumId w:val="14"/>
  </w:num>
  <w:num w:numId="45" w16cid:durableId="1815371339">
    <w:abstractNumId w:val="38"/>
  </w:num>
  <w:num w:numId="46" w16cid:durableId="722827665">
    <w:abstractNumId w:val="42"/>
  </w:num>
  <w:num w:numId="47" w16cid:durableId="126242418">
    <w:abstractNumId w:val="24"/>
  </w:num>
  <w:num w:numId="48" w16cid:durableId="248462280">
    <w:abstractNumId w:val="37"/>
  </w:num>
  <w:num w:numId="49" w16cid:durableId="2064520634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290B"/>
    <w:rsid w:val="000050B9"/>
    <w:rsid w:val="00005B97"/>
    <w:rsid w:val="00007422"/>
    <w:rsid w:val="00012539"/>
    <w:rsid w:val="0001422E"/>
    <w:rsid w:val="00014D97"/>
    <w:rsid w:val="00016786"/>
    <w:rsid w:val="00037B87"/>
    <w:rsid w:val="000467F1"/>
    <w:rsid w:val="000557CA"/>
    <w:rsid w:val="000571A5"/>
    <w:rsid w:val="000571DA"/>
    <w:rsid w:val="000608CF"/>
    <w:rsid w:val="00067844"/>
    <w:rsid w:val="0007084F"/>
    <w:rsid w:val="000818E6"/>
    <w:rsid w:val="000832FD"/>
    <w:rsid w:val="00084B2D"/>
    <w:rsid w:val="00090471"/>
    <w:rsid w:val="000955BF"/>
    <w:rsid w:val="0009781E"/>
    <w:rsid w:val="000A0116"/>
    <w:rsid w:val="000B4D1C"/>
    <w:rsid w:val="000B5182"/>
    <w:rsid w:val="000B67A9"/>
    <w:rsid w:val="000C466F"/>
    <w:rsid w:val="000C6AAF"/>
    <w:rsid w:val="000C789D"/>
    <w:rsid w:val="000C7CC5"/>
    <w:rsid w:val="000D0EC9"/>
    <w:rsid w:val="000D46C9"/>
    <w:rsid w:val="000D4A9C"/>
    <w:rsid w:val="000D6785"/>
    <w:rsid w:val="000E089A"/>
    <w:rsid w:val="000E1422"/>
    <w:rsid w:val="000F34D2"/>
    <w:rsid w:val="00103956"/>
    <w:rsid w:val="001040B5"/>
    <w:rsid w:val="001048F4"/>
    <w:rsid w:val="00126D6E"/>
    <w:rsid w:val="00126FE2"/>
    <w:rsid w:val="0013159F"/>
    <w:rsid w:val="001331E9"/>
    <w:rsid w:val="00141923"/>
    <w:rsid w:val="00144E0F"/>
    <w:rsid w:val="00144E15"/>
    <w:rsid w:val="00150E6D"/>
    <w:rsid w:val="00154E74"/>
    <w:rsid w:val="00155A0C"/>
    <w:rsid w:val="00156A42"/>
    <w:rsid w:val="00164A19"/>
    <w:rsid w:val="00164C6E"/>
    <w:rsid w:val="0016692D"/>
    <w:rsid w:val="00175D97"/>
    <w:rsid w:val="0017795C"/>
    <w:rsid w:val="001829F1"/>
    <w:rsid w:val="001869B8"/>
    <w:rsid w:val="001872B7"/>
    <w:rsid w:val="0018750D"/>
    <w:rsid w:val="00191569"/>
    <w:rsid w:val="001941FA"/>
    <w:rsid w:val="0019507B"/>
    <w:rsid w:val="00196234"/>
    <w:rsid w:val="00196426"/>
    <w:rsid w:val="001A3530"/>
    <w:rsid w:val="001B1DFF"/>
    <w:rsid w:val="001B52C5"/>
    <w:rsid w:val="001B6A50"/>
    <w:rsid w:val="001C5E33"/>
    <w:rsid w:val="001D113F"/>
    <w:rsid w:val="001D380F"/>
    <w:rsid w:val="001D59C1"/>
    <w:rsid w:val="001D64B3"/>
    <w:rsid w:val="001D7BC6"/>
    <w:rsid w:val="001E4E70"/>
    <w:rsid w:val="001F734A"/>
    <w:rsid w:val="001F78D1"/>
    <w:rsid w:val="001F7C7B"/>
    <w:rsid w:val="0020064E"/>
    <w:rsid w:val="00201299"/>
    <w:rsid w:val="00203C42"/>
    <w:rsid w:val="002109A6"/>
    <w:rsid w:val="002122B4"/>
    <w:rsid w:val="0021265B"/>
    <w:rsid w:val="00213AFC"/>
    <w:rsid w:val="00222823"/>
    <w:rsid w:val="00233BD8"/>
    <w:rsid w:val="002359B0"/>
    <w:rsid w:val="00236FD8"/>
    <w:rsid w:val="00242E9B"/>
    <w:rsid w:val="00245435"/>
    <w:rsid w:val="00262BA2"/>
    <w:rsid w:val="00263258"/>
    <w:rsid w:val="002637C1"/>
    <w:rsid w:val="002641FE"/>
    <w:rsid w:val="00264860"/>
    <w:rsid w:val="00272609"/>
    <w:rsid w:val="00274663"/>
    <w:rsid w:val="0028001C"/>
    <w:rsid w:val="00280781"/>
    <w:rsid w:val="00280C87"/>
    <w:rsid w:val="00280CBB"/>
    <w:rsid w:val="00284BF6"/>
    <w:rsid w:val="00284C76"/>
    <w:rsid w:val="00292D5E"/>
    <w:rsid w:val="00297E8C"/>
    <w:rsid w:val="002A3088"/>
    <w:rsid w:val="002A7DCA"/>
    <w:rsid w:val="002B5F3E"/>
    <w:rsid w:val="002C168D"/>
    <w:rsid w:val="002C1AE6"/>
    <w:rsid w:val="002D3685"/>
    <w:rsid w:val="002D36CA"/>
    <w:rsid w:val="002E0C41"/>
    <w:rsid w:val="002E2539"/>
    <w:rsid w:val="002E4D37"/>
    <w:rsid w:val="002E5CC5"/>
    <w:rsid w:val="00304450"/>
    <w:rsid w:val="003058AB"/>
    <w:rsid w:val="00305E00"/>
    <w:rsid w:val="00311061"/>
    <w:rsid w:val="00320A06"/>
    <w:rsid w:val="00345EDC"/>
    <w:rsid w:val="0035333E"/>
    <w:rsid w:val="00377A7D"/>
    <w:rsid w:val="00381507"/>
    <w:rsid w:val="00381555"/>
    <w:rsid w:val="00390CE8"/>
    <w:rsid w:val="00392584"/>
    <w:rsid w:val="0039307C"/>
    <w:rsid w:val="00397D6C"/>
    <w:rsid w:val="003A3BA2"/>
    <w:rsid w:val="003B0802"/>
    <w:rsid w:val="003B0D4D"/>
    <w:rsid w:val="003C3502"/>
    <w:rsid w:val="003C7342"/>
    <w:rsid w:val="003D405C"/>
    <w:rsid w:val="003E1614"/>
    <w:rsid w:val="003E2796"/>
    <w:rsid w:val="003E3552"/>
    <w:rsid w:val="003E5F77"/>
    <w:rsid w:val="003F1591"/>
    <w:rsid w:val="003F1D2D"/>
    <w:rsid w:val="00405B7B"/>
    <w:rsid w:val="004065D0"/>
    <w:rsid w:val="00407C85"/>
    <w:rsid w:val="00412E79"/>
    <w:rsid w:val="00415109"/>
    <w:rsid w:val="0041610D"/>
    <w:rsid w:val="00416891"/>
    <w:rsid w:val="00416CCE"/>
    <w:rsid w:val="00421A0D"/>
    <w:rsid w:val="0043293C"/>
    <w:rsid w:val="00434CDD"/>
    <w:rsid w:val="00440FB1"/>
    <w:rsid w:val="00441C40"/>
    <w:rsid w:val="00443773"/>
    <w:rsid w:val="00444896"/>
    <w:rsid w:val="00447AE3"/>
    <w:rsid w:val="00452FAA"/>
    <w:rsid w:val="00454855"/>
    <w:rsid w:val="00454FB1"/>
    <w:rsid w:val="0045722B"/>
    <w:rsid w:val="00464461"/>
    <w:rsid w:val="00465ACA"/>
    <w:rsid w:val="00465B69"/>
    <w:rsid w:val="00470D86"/>
    <w:rsid w:val="0047302D"/>
    <w:rsid w:val="0047315B"/>
    <w:rsid w:val="0047486F"/>
    <w:rsid w:val="004766E8"/>
    <w:rsid w:val="00483673"/>
    <w:rsid w:val="00485560"/>
    <w:rsid w:val="00486A29"/>
    <w:rsid w:val="00491E9A"/>
    <w:rsid w:val="004927F0"/>
    <w:rsid w:val="004A6EF1"/>
    <w:rsid w:val="004B41E6"/>
    <w:rsid w:val="004C1A48"/>
    <w:rsid w:val="004D115F"/>
    <w:rsid w:val="004D78C2"/>
    <w:rsid w:val="004E10C9"/>
    <w:rsid w:val="004E1AF0"/>
    <w:rsid w:val="004E290B"/>
    <w:rsid w:val="004E2B34"/>
    <w:rsid w:val="004E32BF"/>
    <w:rsid w:val="004E4E3A"/>
    <w:rsid w:val="004F78A1"/>
    <w:rsid w:val="00502BF0"/>
    <w:rsid w:val="005143E6"/>
    <w:rsid w:val="00514E6E"/>
    <w:rsid w:val="005178BF"/>
    <w:rsid w:val="00522220"/>
    <w:rsid w:val="0052455B"/>
    <w:rsid w:val="00545AA8"/>
    <w:rsid w:val="005460D0"/>
    <w:rsid w:val="005514B3"/>
    <w:rsid w:val="00556112"/>
    <w:rsid w:val="005569A0"/>
    <w:rsid w:val="00560E92"/>
    <w:rsid w:val="00563C3F"/>
    <w:rsid w:val="005720F2"/>
    <w:rsid w:val="005745A3"/>
    <w:rsid w:val="005758E5"/>
    <w:rsid w:val="00575C1C"/>
    <w:rsid w:val="00587603"/>
    <w:rsid w:val="005944B8"/>
    <w:rsid w:val="005A7857"/>
    <w:rsid w:val="005B05FF"/>
    <w:rsid w:val="005B61EB"/>
    <w:rsid w:val="005C0868"/>
    <w:rsid w:val="005C20AE"/>
    <w:rsid w:val="005E29DC"/>
    <w:rsid w:val="005F2903"/>
    <w:rsid w:val="005F460B"/>
    <w:rsid w:val="00600999"/>
    <w:rsid w:val="0060304D"/>
    <w:rsid w:val="006062B8"/>
    <w:rsid w:val="00606BE7"/>
    <w:rsid w:val="00611F51"/>
    <w:rsid w:val="006135C4"/>
    <w:rsid w:val="00614397"/>
    <w:rsid w:val="00615DED"/>
    <w:rsid w:val="006168AC"/>
    <w:rsid w:val="00617118"/>
    <w:rsid w:val="00617B58"/>
    <w:rsid w:val="00621F30"/>
    <w:rsid w:val="00623610"/>
    <w:rsid w:val="00624D55"/>
    <w:rsid w:val="00632856"/>
    <w:rsid w:val="006348C3"/>
    <w:rsid w:val="00634CE0"/>
    <w:rsid w:val="0064518B"/>
    <w:rsid w:val="00651A73"/>
    <w:rsid w:val="006523E7"/>
    <w:rsid w:val="00661D2E"/>
    <w:rsid w:val="00662113"/>
    <w:rsid w:val="006632A3"/>
    <w:rsid w:val="00667004"/>
    <w:rsid w:val="006737C7"/>
    <w:rsid w:val="006752A8"/>
    <w:rsid w:val="006752A9"/>
    <w:rsid w:val="006766FC"/>
    <w:rsid w:val="00677CDA"/>
    <w:rsid w:val="00686320"/>
    <w:rsid w:val="00686542"/>
    <w:rsid w:val="006867A2"/>
    <w:rsid w:val="00690883"/>
    <w:rsid w:val="006A68B8"/>
    <w:rsid w:val="006A792E"/>
    <w:rsid w:val="006B2D06"/>
    <w:rsid w:val="006B334D"/>
    <w:rsid w:val="006B50EB"/>
    <w:rsid w:val="006B6ACD"/>
    <w:rsid w:val="006C578C"/>
    <w:rsid w:val="006E308B"/>
    <w:rsid w:val="006F05F7"/>
    <w:rsid w:val="006F70E3"/>
    <w:rsid w:val="00700676"/>
    <w:rsid w:val="00701C12"/>
    <w:rsid w:val="00701D60"/>
    <w:rsid w:val="00703024"/>
    <w:rsid w:val="007034A0"/>
    <w:rsid w:val="00704484"/>
    <w:rsid w:val="00712F73"/>
    <w:rsid w:val="007138C7"/>
    <w:rsid w:val="00713BA6"/>
    <w:rsid w:val="0072713F"/>
    <w:rsid w:val="0073036F"/>
    <w:rsid w:val="00732960"/>
    <w:rsid w:val="00740B9E"/>
    <w:rsid w:val="0074185E"/>
    <w:rsid w:val="00743CED"/>
    <w:rsid w:val="0074776C"/>
    <w:rsid w:val="00747B26"/>
    <w:rsid w:val="00747DCF"/>
    <w:rsid w:val="007761D5"/>
    <w:rsid w:val="00777A9A"/>
    <w:rsid w:val="007818B8"/>
    <w:rsid w:val="00792407"/>
    <w:rsid w:val="007969EF"/>
    <w:rsid w:val="00797B12"/>
    <w:rsid w:val="007A732D"/>
    <w:rsid w:val="007A7D5C"/>
    <w:rsid w:val="007C180F"/>
    <w:rsid w:val="007C400D"/>
    <w:rsid w:val="007C4369"/>
    <w:rsid w:val="007C4BFE"/>
    <w:rsid w:val="007C78E0"/>
    <w:rsid w:val="007D1FD5"/>
    <w:rsid w:val="007D255E"/>
    <w:rsid w:val="007D2AAE"/>
    <w:rsid w:val="007D5A35"/>
    <w:rsid w:val="007D6755"/>
    <w:rsid w:val="007E04AE"/>
    <w:rsid w:val="007E2955"/>
    <w:rsid w:val="007E471D"/>
    <w:rsid w:val="007E5208"/>
    <w:rsid w:val="007E7CA0"/>
    <w:rsid w:val="007F73CD"/>
    <w:rsid w:val="00802041"/>
    <w:rsid w:val="008020AF"/>
    <w:rsid w:val="008073EB"/>
    <w:rsid w:val="008166B9"/>
    <w:rsid w:val="00821C61"/>
    <w:rsid w:val="00822E3B"/>
    <w:rsid w:val="00831A9F"/>
    <w:rsid w:val="00836EFA"/>
    <w:rsid w:val="00841895"/>
    <w:rsid w:val="00842F58"/>
    <w:rsid w:val="00847DCC"/>
    <w:rsid w:val="00851B3B"/>
    <w:rsid w:val="00856931"/>
    <w:rsid w:val="008577F4"/>
    <w:rsid w:val="00867EC1"/>
    <w:rsid w:val="00873AD3"/>
    <w:rsid w:val="00880731"/>
    <w:rsid w:val="008839D4"/>
    <w:rsid w:val="00885B00"/>
    <w:rsid w:val="008924F9"/>
    <w:rsid w:val="008956F5"/>
    <w:rsid w:val="00897AEC"/>
    <w:rsid w:val="008A2147"/>
    <w:rsid w:val="008A5C01"/>
    <w:rsid w:val="008B661B"/>
    <w:rsid w:val="008B6BAE"/>
    <w:rsid w:val="008B6E0B"/>
    <w:rsid w:val="008C7A5D"/>
    <w:rsid w:val="008D05AA"/>
    <w:rsid w:val="008D7DD7"/>
    <w:rsid w:val="008E17E4"/>
    <w:rsid w:val="008E37F8"/>
    <w:rsid w:val="008E646D"/>
    <w:rsid w:val="008F0179"/>
    <w:rsid w:val="008F422C"/>
    <w:rsid w:val="008F6EF4"/>
    <w:rsid w:val="00907BA3"/>
    <w:rsid w:val="009111EB"/>
    <w:rsid w:val="009141EA"/>
    <w:rsid w:val="00921FE6"/>
    <w:rsid w:val="00924563"/>
    <w:rsid w:val="00926E0A"/>
    <w:rsid w:val="009271B2"/>
    <w:rsid w:val="009303A3"/>
    <w:rsid w:val="009339BE"/>
    <w:rsid w:val="00935999"/>
    <w:rsid w:val="009412DA"/>
    <w:rsid w:val="00943ABB"/>
    <w:rsid w:val="009501F8"/>
    <w:rsid w:val="0095189A"/>
    <w:rsid w:val="00951F24"/>
    <w:rsid w:val="00964A35"/>
    <w:rsid w:val="00964ED6"/>
    <w:rsid w:val="00971ED4"/>
    <w:rsid w:val="009766C6"/>
    <w:rsid w:val="0098008E"/>
    <w:rsid w:val="00982F16"/>
    <w:rsid w:val="00983BDC"/>
    <w:rsid w:val="00986ECB"/>
    <w:rsid w:val="009873C8"/>
    <w:rsid w:val="00990668"/>
    <w:rsid w:val="009912E5"/>
    <w:rsid w:val="009A0CF4"/>
    <w:rsid w:val="009A6599"/>
    <w:rsid w:val="009B5780"/>
    <w:rsid w:val="009C3E84"/>
    <w:rsid w:val="009D6393"/>
    <w:rsid w:val="009E5858"/>
    <w:rsid w:val="00A04107"/>
    <w:rsid w:val="00A05FD1"/>
    <w:rsid w:val="00A06676"/>
    <w:rsid w:val="00A16962"/>
    <w:rsid w:val="00A16B4B"/>
    <w:rsid w:val="00A2042C"/>
    <w:rsid w:val="00A20B43"/>
    <w:rsid w:val="00A26D4A"/>
    <w:rsid w:val="00A33ACA"/>
    <w:rsid w:val="00A416E6"/>
    <w:rsid w:val="00A42033"/>
    <w:rsid w:val="00A42A50"/>
    <w:rsid w:val="00A54AE9"/>
    <w:rsid w:val="00A54B27"/>
    <w:rsid w:val="00A55C37"/>
    <w:rsid w:val="00A56FD6"/>
    <w:rsid w:val="00A70DFA"/>
    <w:rsid w:val="00A71AA9"/>
    <w:rsid w:val="00A71CCC"/>
    <w:rsid w:val="00A7304F"/>
    <w:rsid w:val="00A73378"/>
    <w:rsid w:val="00A739CE"/>
    <w:rsid w:val="00A73CA1"/>
    <w:rsid w:val="00A7706D"/>
    <w:rsid w:val="00A8142C"/>
    <w:rsid w:val="00A84AA1"/>
    <w:rsid w:val="00A90448"/>
    <w:rsid w:val="00A90DAE"/>
    <w:rsid w:val="00A953BA"/>
    <w:rsid w:val="00AA2BDC"/>
    <w:rsid w:val="00AB5513"/>
    <w:rsid w:val="00AB7AE5"/>
    <w:rsid w:val="00AB7E95"/>
    <w:rsid w:val="00AC0CC8"/>
    <w:rsid w:val="00AD2FF8"/>
    <w:rsid w:val="00AD5F8F"/>
    <w:rsid w:val="00AE43F7"/>
    <w:rsid w:val="00AF1CFE"/>
    <w:rsid w:val="00AF2ED0"/>
    <w:rsid w:val="00AF483C"/>
    <w:rsid w:val="00AF5226"/>
    <w:rsid w:val="00AF5741"/>
    <w:rsid w:val="00AF60D3"/>
    <w:rsid w:val="00B05497"/>
    <w:rsid w:val="00B120EA"/>
    <w:rsid w:val="00B130B2"/>
    <w:rsid w:val="00B14F7A"/>
    <w:rsid w:val="00B173EC"/>
    <w:rsid w:val="00B20E60"/>
    <w:rsid w:val="00B2554A"/>
    <w:rsid w:val="00B304B7"/>
    <w:rsid w:val="00B31AB9"/>
    <w:rsid w:val="00B32AD5"/>
    <w:rsid w:val="00B3633B"/>
    <w:rsid w:val="00B40C74"/>
    <w:rsid w:val="00B41451"/>
    <w:rsid w:val="00B471EF"/>
    <w:rsid w:val="00B51CB8"/>
    <w:rsid w:val="00B526F2"/>
    <w:rsid w:val="00B52851"/>
    <w:rsid w:val="00B53C15"/>
    <w:rsid w:val="00B61325"/>
    <w:rsid w:val="00B6587B"/>
    <w:rsid w:val="00B66E3A"/>
    <w:rsid w:val="00B74EC3"/>
    <w:rsid w:val="00B83134"/>
    <w:rsid w:val="00B846C3"/>
    <w:rsid w:val="00B857DA"/>
    <w:rsid w:val="00B87A21"/>
    <w:rsid w:val="00B9272C"/>
    <w:rsid w:val="00B9523E"/>
    <w:rsid w:val="00B96465"/>
    <w:rsid w:val="00B966FB"/>
    <w:rsid w:val="00B9711C"/>
    <w:rsid w:val="00B97EE0"/>
    <w:rsid w:val="00BA55C8"/>
    <w:rsid w:val="00BB5BC8"/>
    <w:rsid w:val="00BC761E"/>
    <w:rsid w:val="00BC76AC"/>
    <w:rsid w:val="00BC7F3E"/>
    <w:rsid w:val="00BD2C5C"/>
    <w:rsid w:val="00BD7D8E"/>
    <w:rsid w:val="00BE6F32"/>
    <w:rsid w:val="00BF0E6E"/>
    <w:rsid w:val="00BF1FFE"/>
    <w:rsid w:val="00BF30BB"/>
    <w:rsid w:val="00BF470D"/>
    <w:rsid w:val="00C00719"/>
    <w:rsid w:val="00C14F83"/>
    <w:rsid w:val="00C241A9"/>
    <w:rsid w:val="00C341F1"/>
    <w:rsid w:val="00C3636F"/>
    <w:rsid w:val="00C5073E"/>
    <w:rsid w:val="00C528CF"/>
    <w:rsid w:val="00C53401"/>
    <w:rsid w:val="00C63A9A"/>
    <w:rsid w:val="00C672FB"/>
    <w:rsid w:val="00C8659E"/>
    <w:rsid w:val="00C87CDD"/>
    <w:rsid w:val="00C91926"/>
    <w:rsid w:val="00C94469"/>
    <w:rsid w:val="00CA3786"/>
    <w:rsid w:val="00CA421B"/>
    <w:rsid w:val="00CA61C3"/>
    <w:rsid w:val="00CB409A"/>
    <w:rsid w:val="00CB7C82"/>
    <w:rsid w:val="00CD192E"/>
    <w:rsid w:val="00CD420E"/>
    <w:rsid w:val="00CD66B5"/>
    <w:rsid w:val="00CE0480"/>
    <w:rsid w:val="00CE14C2"/>
    <w:rsid w:val="00CE1C37"/>
    <w:rsid w:val="00CE33BC"/>
    <w:rsid w:val="00CF4DF9"/>
    <w:rsid w:val="00D02090"/>
    <w:rsid w:val="00D02DEC"/>
    <w:rsid w:val="00D14928"/>
    <w:rsid w:val="00D229A6"/>
    <w:rsid w:val="00D2551B"/>
    <w:rsid w:val="00D31EE9"/>
    <w:rsid w:val="00D45C79"/>
    <w:rsid w:val="00D46831"/>
    <w:rsid w:val="00D47C7F"/>
    <w:rsid w:val="00D734B5"/>
    <w:rsid w:val="00D763C2"/>
    <w:rsid w:val="00D85254"/>
    <w:rsid w:val="00D875DF"/>
    <w:rsid w:val="00D91BFF"/>
    <w:rsid w:val="00D949A6"/>
    <w:rsid w:val="00D96A8F"/>
    <w:rsid w:val="00DA1DA3"/>
    <w:rsid w:val="00DA3A66"/>
    <w:rsid w:val="00DA660D"/>
    <w:rsid w:val="00DB15C6"/>
    <w:rsid w:val="00DB3B36"/>
    <w:rsid w:val="00DB5141"/>
    <w:rsid w:val="00DB580A"/>
    <w:rsid w:val="00DC21F7"/>
    <w:rsid w:val="00DD01A8"/>
    <w:rsid w:val="00DD5A0A"/>
    <w:rsid w:val="00DD5BB7"/>
    <w:rsid w:val="00DE0B8C"/>
    <w:rsid w:val="00DE27D0"/>
    <w:rsid w:val="00DE3E92"/>
    <w:rsid w:val="00DF136D"/>
    <w:rsid w:val="00DF14AA"/>
    <w:rsid w:val="00DF2B00"/>
    <w:rsid w:val="00E06DF9"/>
    <w:rsid w:val="00E15F79"/>
    <w:rsid w:val="00E31D88"/>
    <w:rsid w:val="00E4213F"/>
    <w:rsid w:val="00E45433"/>
    <w:rsid w:val="00E46B1A"/>
    <w:rsid w:val="00E47932"/>
    <w:rsid w:val="00E479D3"/>
    <w:rsid w:val="00E507E3"/>
    <w:rsid w:val="00E50F7D"/>
    <w:rsid w:val="00E55006"/>
    <w:rsid w:val="00E560E0"/>
    <w:rsid w:val="00E57073"/>
    <w:rsid w:val="00E64DB0"/>
    <w:rsid w:val="00E67C96"/>
    <w:rsid w:val="00E82871"/>
    <w:rsid w:val="00E83FD1"/>
    <w:rsid w:val="00E854A7"/>
    <w:rsid w:val="00E8715E"/>
    <w:rsid w:val="00E87968"/>
    <w:rsid w:val="00E938AD"/>
    <w:rsid w:val="00EA08B9"/>
    <w:rsid w:val="00EA1508"/>
    <w:rsid w:val="00EB1212"/>
    <w:rsid w:val="00EB4345"/>
    <w:rsid w:val="00EB6BD0"/>
    <w:rsid w:val="00EB7421"/>
    <w:rsid w:val="00EC2A59"/>
    <w:rsid w:val="00EC5369"/>
    <w:rsid w:val="00EC6571"/>
    <w:rsid w:val="00ED0AEF"/>
    <w:rsid w:val="00EE0FBB"/>
    <w:rsid w:val="00EE5B3A"/>
    <w:rsid w:val="00EE6BAE"/>
    <w:rsid w:val="00EF2F1E"/>
    <w:rsid w:val="00EF3530"/>
    <w:rsid w:val="00F010E7"/>
    <w:rsid w:val="00F018B0"/>
    <w:rsid w:val="00F01DC2"/>
    <w:rsid w:val="00F040CD"/>
    <w:rsid w:val="00F103DC"/>
    <w:rsid w:val="00F110F9"/>
    <w:rsid w:val="00F15663"/>
    <w:rsid w:val="00F17429"/>
    <w:rsid w:val="00F21419"/>
    <w:rsid w:val="00F25046"/>
    <w:rsid w:val="00F25E2B"/>
    <w:rsid w:val="00F37239"/>
    <w:rsid w:val="00F41582"/>
    <w:rsid w:val="00F41E2A"/>
    <w:rsid w:val="00F46FD9"/>
    <w:rsid w:val="00F54046"/>
    <w:rsid w:val="00F60143"/>
    <w:rsid w:val="00F60415"/>
    <w:rsid w:val="00F62F1C"/>
    <w:rsid w:val="00F645CB"/>
    <w:rsid w:val="00F72535"/>
    <w:rsid w:val="00F74943"/>
    <w:rsid w:val="00F77164"/>
    <w:rsid w:val="00F80ADA"/>
    <w:rsid w:val="00F8371E"/>
    <w:rsid w:val="00F84C7E"/>
    <w:rsid w:val="00F86E50"/>
    <w:rsid w:val="00F90969"/>
    <w:rsid w:val="00F93FBF"/>
    <w:rsid w:val="00FA4B97"/>
    <w:rsid w:val="00FB1D87"/>
    <w:rsid w:val="00FB549D"/>
    <w:rsid w:val="00FB5EBF"/>
    <w:rsid w:val="00FB684F"/>
    <w:rsid w:val="00FB7CC6"/>
    <w:rsid w:val="00FC0242"/>
    <w:rsid w:val="00FC06DE"/>
    <w:rsid w:val="00FC5C88"/>
    <w:rsid w:val="00FC63A0"/>
    <w:rsid w:val="00FD52DD"/>
    <w:rsid w:val="00FE0A6D"/>
    <w:rsid w:val="00FE3E31"/>
    <w:rsid w:val="00FE5CD5"/>
    <w:rsid w:val="00FF0D48"/>
    <w:rsid w:val="00FF60B3"/>
    <w:rsid w:val="00FF758F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CA644"/>
  <w15:docId w15:val="{9880E0C8-BC09-4748-881A-673349D1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2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236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18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qFormat/>
    <w:rsid w:val="00EB742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6E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6B1A"/>
  </w:style>
  <w:style w:type="paragraph" w:styleId="Stopka">
    <w:name w:val="footer"/>
    <w:basedOn w:val="Normalny"/>
    <w:link w:val="Stopka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6B1A"/>
  </w:style>
  <w:style w:type="paragraph" w:styleId="Tekstdymka">
    <w:name w:val="Balloon Text"/>
    <w:basedOn w:val="Normalny"/>
    <w:link w:val="TekstdymkaZnak"/>
    <w:uiPriority w:val="99"/>
    <w:semiHidden/>
    <w:unhideWhenUsed/>
    <w:rsid w:val="00E46B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B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6B1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FC5C88"/>
    <w:pPr>
      <w:jc w:val="center"/>
    </w:pPr>
    <w:rPr>
      <w:b/>
      <w:bCs/>
      <w:sz w:val="36"/>
    </w:rPr>
  </w:style>
  <w:style w:type="character" w:customStyle="1" w:styleId="TytuZnak">
    <w:name w:val="Tytuł Znak"/>
    <w:basedOn w:val="Domylnaczcionkaakapitu"/>
    <w:link w:val="Tytu"/>
    <w:rsid w:val="00FC5C88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B742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F136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1D7BC6"/>
    <w:pPr>
      <w:widowControl w:val="0"/>
      <w:suppressAutoHyphens/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D7BC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AF5226"/>
    <w:pPr>
      <w:ind w:left="720"/>
    </w:pPr>
  </w:style>
  <w:style w:type="character" w:customStyle="1" w:styleId="xbe">
    <w:name w:val="_xbe"/>
    <w:rsid w:val="00AF5226"/>
    <w:rPr>
      <w:rFonts w:ascii="Times New Roman" w:hAnsi="Times New Roman" w:cs="Times New Roman" w:hint="default"/>
    </w:rPr>
  </w:style>
  <w:style w:type="character" w:customStyle="1" w:styleId="Nagwek1Znak">
    <w:name w:val="Nagłówek 1 Znak"/>
    <w:basedOn w:val="Domylnaczcionkaakapitu"/>
    <w:link w:val="Nagwek1"/>
    <w:uiPriority w:val="9"/>
    <w:rsid w:val="006236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18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7818B8"/>
    <w:rPr>
      <w:b/>
      <w:bCs/>
    </w:rPr>
  </w:style>
  <w:style w:type="paragraph" w:styleId="Bezodstpw">
    <w:name w:val="No Spacing"/>
    <w:uiPriority w:val="1"/>
    <w:qFormat/>
    <w:rsid w:val="007818B8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7818B8"/>
    <w:pPr>
      <w:spacing w:before="100" w:beforeAutospacing="1" w:after="119"/>
    </w:p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36E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Default">
    <w:name w:val="Default"/>
    <w:rsid w:val="00B658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110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C0868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67F1"/>
    <w:rPr>
      <w:color w:val="605E5C"/>
      <w:shd w:val="clear" w:color="auto" w:fill="E1DFDD"/>
    </w:rPr>
  </w:style>
  <w:style w:type="paragraph" w:customStyle="1" w:styleId="Domylnie">
    <w:name w:val="Domyślnie"/>
    <w:rsid w:val="00F25046"/>
    <w:pPr>
      <w:suppressAutoHyphens/>
      <w:spacing w:after="160" w:line="259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5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lipnicawielk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PROMOCJA\USTAWI~1\Temp\Papier%20firmowy%20-%20UG%20Tom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991F0-AC1A-4608-AF5E-E9A31736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UG Tomice</Template>
  <TotalTime>1439</TotalTime>
  <Pages>2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Urząd Gminy Tomice</dc:creator>
  <cp:lastModifiedBy>Admin</cp:lastModifiedBy>
  <cp:revision>22</cp:revision>
  <cp:lastPrinted>2023-03-08T13:27:00Z</cp:lastPrinted>
  <dcterms:created xsi:type="dcterms:W3CDTF">2022-01-26T08:15:00Z</dcterms:created>
  <dcterms:modified xsi:type="dcterms:W3CDTF">2023-03-09T06:42:00Z</dcterms:modified>
</cp:coreProperties>
</file>